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PlainTable4"/>
        <w:tblW w:w="5000" w:type="pct"/>
        <w:tblBorders>
          <w:top w:val="single" w:sz="8" w:space="0" w:color="BFBFBF" w:themeColor="background1" w:themeShade="BF"/>
          <w:bottom w:val="single" w:sz="8" w:space="0" w:color="BFBFBF" w:themeColor="background1" w:themeShade="BF"/>
        </w:tblBorders>
        <w:tblCellMar>
          <w:left w:w="115" w:type="dxa"/>
          <w:right w:w="115" w:type="dxa"/>
        </w:tblCellMar>
        <w:tblLook w:val="0620" w:firstRow="1" w:lastRow="0" w:firstColumn="0" w:lastColumn="0" w:noHBand="1" w:noVBand="1"/>
        <w:tblCaption w:val="Layout table"/>
      </w:tblPr>
      <w:tblGrid>
        <w:gridCol w:w="11900"/>
        <w:gridCol w:w="2500"/>
      </w:tblGrid>
      <w:tr w:rsidR="00F8354F" w14:paraId="255AA863" w14:textId="77777777" w:rsidTr="00EA11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368"/>
        </w:trPr>
        <w:tc>
          <w:tcPr>
            <w:tcW w:w="4132" w:type="pct"/>
            <w:tcBorders>
              <w:bottom w:val="single" w:sz="8" w:space="0" w:color="BFBFBF" w:themeColor="background1" w:themeShade="BF"/>
            </w:tcBorders>
          </w:tcPr>
          <w:p w14:paraId="71C76849" w14:textId="77777777" w:rsidR="00F8354F" w:rsidRDefault="00804FC2">
            <w:pPr>
              <w:pStyle w:val="Month"/>
              <w:spacing w:after="40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 w:rsidR="00F74D91" w:rsidRPr="00F74D91">
              <w:t>October</w:t>
            </w:r>
            <w:r>
              <w:fldChar w:fldCharType="end"/>
            </w:r>
          </w:p>
        </w:tc>
        <w:tc>
          <w:tcPr>
            <w:tcW w:w="868" w:type="pct"/>
            <w:tcBorders>
              <w:bottom w:val="single" w:sz="8" w:space="0" w:color="BFBFBF" w:themeColor="background1" w:themeShade="BF"/>
            </w:tcBorders>
            <w:tcMar>
              <w:right w:w="0" w:type="dxa"/>
            </w:tcMar>
          </w:tcPr>
          <w:p w14:paraId="09F8B594" w14:textId="77777777" w:rsidR="00F8354F" w:rsidRPr="009F3DB2" w:rsidRDefault="00804FC2">
            <w:pPr>
              <w:pStyle w:val="Year"/>
              <w:spacing w:after="40"/>
              <w:rPr>
                <w:color w:val="FC9702"/>
              </w:rPr>
            </w:pPr>
            <w:r w:rsidRPr="009F3DB2">
              <w:rPr>
                <w:color w:val="FC9702"/>
              </w:rPr>
              <w:fldChar w:fldCharType="begin"/>
            </w:r>
            <w:r w:rsidRPr="009F3DB2">
              <w:rPr>
                <w:color w:val="FC9702"/>
              </w:rPr>
              <w:instrText xml:space="preserve"> DOCVARIABLE  MonthStart \@  yyyy   \* MERGEFORMAT </w:instrText>
            </w:r>
            <w:r w:rsidRPr="009F3DB2">
              <w:rPr>
                <w:color w:val="FC9702"/>
              </w:rPr>
              <w:fldChar w:fldCharType="separate"/>
            </w:r>
            <w:r w:rsidR="00F74D91" w:rsidRPr="009F3DB2">
              <w:rPr>
                <w:color w:val="FC9702"/>
              </w:rPr>
              <w:t>2020</w:t>
            </w:r>
            <w:r w:rsidRPr="009F3DB2">
              <w:rPr>
                <w:color w:val="FC9702"/>
              </w:rPr>
              <w:fldChar w:fldCharType="end"/>
            </w:r>
          </w:p>
        </w:tc>
      </w:tr>
      <w:tr w:rsidR="00F8354F" w14:paraId="0F3E8771" w14:textId="77777777" w:rsidTr="00EA11E4">
        <w:tc>
          <w:tcPr>
            <w:tcW w:w="4132" w:type="pct"/>
            <w:tcBorders>
              <w:top w:val="single" w:sz="8" w:space="0" w:color="BFBFBF" w:themeColor="background1" w:themeShade="BF"/>
              <w:bottom w:val="nil"/>
            </w:tcBorders>
          </w:tcPr>
          <w:p w14:paraId="21FAAB98" w14:textId="77777777" w:rsidR="00F8354F" w:rsidRDefault="00F8354F">
            <w:pPr>
              <w:pStyle w:val="NoSpacing"/>
            </w:pPr>
          </w:p>
        </w:tc>
        <w:tc>
          <w:tcPr>
            <w:tcW w:w="868" w:type="pct"/>
            <w:tcBorders>
              <w:top w:val="single" w:sz="8" w:space="0" w:color="BFBFBF" w:themeColor="background1" w:themeShade="BF"/>
              <w:bottom w:val="nil"/>
            </w:tcBorders>
          </w:tcPr>
          <w:p w14:paraId="2895A097" w14:textId="77777777" w:rsidR="00F8354F" w:rsidRDefault="00F8354F">
            <w:pPr>
              <w:pStyle w:val="NoSpacing"/>
            </w:pPr>
          </w:p>
        </w:tc>
      </w:tr>
    </w:tbl>
    <w:tbl>
      <w:tblPr>
        <w:tblStyle w:val="TableCalendar"/>
        <w:tblW w:w="5000" w:type="pct"/>
        <w:tblBorders>
          <w:insideH w:val="single" w:sz="4" w:space="0" w:color="BFBFBF" w:themeColor="background1" w:themeShade="BF"/>
        </w:tblBorders>
        <w:tblLook w:val="0420" w:firstRow="1" w:lastRow="0" w:firstColumn="0" w:lastColumn="0" w:noHBand="0" w:noVBand="1"/>
        <w:tblCaption w:val="Layout table"/>
      </w:tblPr>
      <w:tblGrid>
        <w:gridCol w:w="2056"/>
        <w:gridCol w:w="2056"/>
        <w:gridCol w:w="2056"/>
        <w:gridCol w:w="2056"/>
        <w:gridCol w:w="2056"/>
        <w:gridCol w:w="2055"/>
        <w:gridCol w:w="2055"/>
      </w:tblGrid>
      <w:tr w:rsidR="00DB6020" w14:paraId="25D5F638" w14:textId="77777777" w:rsidTr="00F835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1778867687"/>
            <w:placeholder>
              <w:docPart w:val="35F76C443FE0414691AC467AB2966AAA"/>
            </w:placeholder>
            <w:temporary/>
            <w:showingPlcHdr/>
            <w15:appearance w15:val="hidden"/>
          </w:sdtPr>
          <w:sdtEndPr/>
          <w:sdtContent>
            <w:tc>
              <w:tcPr>
                <w:tcW w:w="714" w:type="pct"/>
                <w:tcBorders>
                  <w:bottom w:val="single" w:sz="4" w:space="0" w:color="BFBFBF" w:themeColor="background1" w:themeShade="BF"/>
                </w:tcBorders>
                <w:shd w:val="clear" w:color="auto" w:fill="595959" w:themeFill="text1" w:themeFillTint="A6"/>
              </w:tcPr>
              <w:p w14:paraId="6CDEB192" w14:textId="77777777" w:rsidR="00F8354F" w:rsidRDefault="00804FC2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18181A" w:themeFill="text2" w:themeFillShade="BF"/>
          </w:tcPr>
          <w:p w14:paraId="364F1EBB" w14:textId="77777777" w:rsidR="00F8354F" w:rsidRDefault="008E3C09">
            <w:pPr>
              <w:pStyle w:val="Days"/>
            </w:pPr>
            <w:sdt>
              <w:sdtPr>
                <w:id w:val="-1020851123"/>
                <w:placeholder>
                  <w:docPart w:val="C59F04B6174042C78D558A19537CD322"/>
                </w:placeholder>
                <w:temporary/>
                <w:showingPlcHdr/>
                <w15:appearance w15:val="hidden"/>
              </w:sdtPr>
              <w:sdtEndPr/>
              <w:sdtContent>
                <w:r w:rsidR="00804FC2">
                  <w:t>Monday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18181A" w:themeFill="text2" w:themeFillShade="BF"/>
          </w:tcPr>
          <w:p w14:paraId="145ACCF8" w14:textId="77777777" w:rsidR="00F8354F" w:rsidRDefault="008E3C09">
            <w:pPr>
              <w:pStyle w:val="Days"/>
            </w:pPr>
            <w:sdt>
              <w:sdtPr>
                <w:id w:val="1121034790"/>
                <w:placeholder>
                  <w:docPart w:val="23D8E3EC646249369C9E14F494AAFC55"/>
                </w:placeholder>
                <w:temporary/>
                <w:showingPlcHdr/>
                <w15:appearance w15:val="hidden"/>
              </w:sdtPr>
              <w:sdtEndPr/>
              <w:sdtContent>
                <w:r w:rsidR="00804FC2">
                  <w:t>Tuesday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18181A" w:themeFill="text2" w:themeFillShade="BF"/>
          </w:tcPr>
          <w:p w14:paraId="7A76022F" w14:textId="77777777" w:rsidR="00F8354F" w:rsidRDefault="008E3C09">
            <w:pPr>
              <w:pStyle w:val="Days"/>
            </w:pPr>
            <w:sdt>
              <w:sdtPr>
                <w:id w:val="-328132386"/>
                <w:placeholder>
                  <w:docPart w:val="F16D33EB6E2146B7A865656C5977B24D"/>
                </w:placeholder>
                <w:temporary/>
                <w:showingPlcHdr/>
                <w15:appearance w15:val="hidden"/>
              </w:sdtPr>
              <w:sdtEndPr/>
              <w:sdtContent>
                <w:r w:rsidR="00804FC2">
                  <w:t>Wednesday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18181A" w:themeFill="text2" w:themeFillShade="BF"/>
          </w:tcPr>
          <w:p w14:paraId="1C3EB8D7" w14:textId="77777777" w:rsidR="00F8354F" w:rsidRDefault="008E3C09">
            <w:pPr>
              <w:pStyle w:val="Days"/>
            </w:pPr>
            <w:sdt>
              <w:sdtPr>
                <w:id w:val="1241452743"/>
                <w:placeholder>
                  <w:docPart w:val="DD0135BF2E8A4342A159EE9373CE13B0"/>
                </w:placeholder>
                <w:temporary/>
                <w:showingPlcHdr/>
                <w15:appearance w15:val="hidden"/>
              </w:sdtPr>
              <w:sdtEndPr/>
              <w:sdtContent>
                <w:r w:rsidR="00804FC2">
                  <w:t>Thursday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18181A" w:themeFill="text2" w:themeFillShade="BF"/>
          </w:tcPr>
          <w:p w14:paraId="2D45DC02" w14:textId="77777777" w:rsidR="00F8354F" w:rsidRDefault="008E3C09">
            <w:pPr>
              <w:pStyle w:val="Days"/>
            </w:pPr>
            <w:sdt>
              <w:sdtPr>
                <w:id w:val="-65336403"/>
                <w:placeholder>
                  <w:docPart w:val="FE7739CBEEC4429D9E58D43A9C4DE09C"/>
                </w:placeholder>
                <w:temporary/>
                <w:showingPlcHdr/>
                <w15:appearance w15:val="hidden"/>
              </w:sdtPr>
              <w:sdtEndPr/>
              <w:sdtContent>
                <w:r w:rsidR="00804FC2">
                  <w:t>Friday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595959" w:themeFill="text1" w:themeFillTint="A6"/>
          </w:tcPr>
          <w:p w14:paraId="6C1612A3" w14:textId="77777777" w:rsidR="00F8354F" w:rsidRDefault="008E3C09">
            <w:pPr>
              <w:pStyle w:val="Days"/>
            </w:pPr>
            <w:sdt>
              <w:sdtPr>
                <w:id w:val="825547652"/>
                <w:placeholder>
                  <w:docPart w:val="0D2B4932F23241ADAA6C3BCB64D5BABF"/>
                </w:placeholder>
                <w:temporary/>
                <w:showingPlcHdr/>
                <w15:appearance w15:val="hidden"/>
              </w:sdtPr>
              <w:sdtEndPr/>
              <w:sdtContent>
                <w:r w:rsidR="00804FC2">
                  <w:t>Saturday</w:t>
                </w:r>
              </w:sdtContent>
            </w:sdt>
          </w:p>
        </w:tc>
      </w:tr>
      <w:tr w:rsidR="00DB6020" w14:paraId="00D1F6E1" w14:textId="77777777" w:rsidTr="00F8354F">
        <w:tc>
          <w:tcPr>
            <w:tcW w:w="714" w:type="pct"/>
            <w:tcBorders>
              <w:bottom w:val="nil"/>
            </w:tcBorders>
          </w:tcPr>
          <w:p w14:paraId="1C5397B1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74D91">
              <w:instrText>Thursday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4DEF1081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74D91">
              <w:instrText>Thursday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 w:rsidR="00F74D91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67590F56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74D91">
              <w:instrText>Thursday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 w:rsidR="00F74D91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5EAE345A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74D91">
              <w:instrText>Thursday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 w:rsidR="00F74D91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 w:rsidR="007F20A4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5C1B3FEE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74D91">
              <w:instrText>Thursday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 w:rsidR="007F20A4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7F20A4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74D91"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 w:rsidR="00F74D91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1C706222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74D91">
              <w:instrText>Thursday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 w:rsidR="00F74D91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 w:rsidR="00F74D91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74D91"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F74D91"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1E716F92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74D91">
              <w:instrText>Thursday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 w:rsidR="00F74D91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F74D91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74D91"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 w:rsidR="00F74D91">
              <w:rPr>
                <w:noProof/>
              </w:rPr>
              <w:t>3</w:t>
            </w:r>
            <w:r>
              <w:fldChar w:fldCharType="end"/>
            </w:r>
          </w:p>
        </w:tc>
      </w:tr>
      <w:tr w:rsidR="00DB6020" w14:paraId="33A4093C" w14:textId="77777777" w:rsidTr="00F8354F">
        <w:trPr>
          <w:trHeight w:hRule="exact" w:val="720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11F8CA1E" w14:textId="77777777" w:rsidR="00F8354F" w:rsidRDefault="00F8354F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106E931B" w14:textId="77777777" w:rsidR="00F8354F" w:rsidRDefault="00F8354F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7D0E263E" w14:textId="77777777" w:rsidR="00F8354F" w:rsidRDefault="00F8354F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22DE2042" w14:textId="77777777" w:rsidR="00F8354F" w:rsidRDefault="00F8354F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3E884C48" w14:textId="77777777" w:rsidR="00F8354F" w:rsidRDefault="00F8354F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0DE34ADD" w14:textId="2D936661" w:rsidR="00F8354F" w:rsidRPr="009F3DB2" w:rsidRDefault="000B4E06">
            <w:pPr>
              <w:rPr>
                <w:b/>
                <w:bCs/>
              </w:rPr>
            </w:pPr>
            <w:r w:rsidRPr="009F3DB2">
              <w:rPr>
                <w:b/>
                <w:bCs/>
                <w:color w:val="00B050"/>
              </w:rPr>
              <w:t xml:space="preserve">Walk-A-Thon @ CLS 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63BBB88E" w14:textId="1A23AC60" w:rsidR="00F8354F" w:rsidRPr="009F3DB2" w:rsidRDefault="009F3DB2">
            <w:pPr>
              <w:rPr>
                <w:b/>
                <w:bCs/>
              </w:rPr>
            </w:pPr>
            <w:r w:rsidRPr="009F3DB2">
              <w:rPr>
                <w:b/>
                <w:bCs/>
                <w:color w:val="00B050"/>
              </w:rPr>
              <w:t>CLS Golf Outing</w:t>
            </w:r>
          </w:p>
        </w:tc>
      </w:tr>
      <w:tr w:rsidR="00DB6020" w14:paraId="41150151" w14:textId="77777777" w:rsidTr="00F8354F">
        <w:tc>
          <w:tcPr>
            <w:tcW w:w="714" w:type="pct"/>
            <w:tcBorders>
              <w:bottom w:val="nil"/>
            </w:tcBorders>
            <w:shd w:val="clear" w:color="auto" w:fill="DADADA" w:themeFill="background2"/>
          </w:tcPr>
          <w:p w14:paraId="370320FC" w14:textId="242B0621" w:rsidR="00F8354F" w:rsidRDefault="000B4E06" w:rsidP="000B4E06">
            <w:pPr>
              <w:pStyle w:val="Dates"/>
              <w:tabs>
                <w:tab w:val="center" w:pos="920"/>
                <w:tab w:val="right" w:pos="1840"/>
              </w:tabs>
              <w:jc w:val="left"/>
            </w:pPr>
            <w:r>
              <w:tab/>
            </w:r>
            <w:r w:rsidRPr="000B4E06">
              <w:rPr>
                <w:b/>
                <w:bCs/>
                <w:color w:val="00B050"/>
              </w:rPr>
              <w:t>CLS @ Martini</w:t>
            </w:r>
            <w:r>
              <w:tab/>
            </w:r>
            <w:r w:rsidR="00804FC2">
              <w:fldChar w:fldCharType="begin"/>
            </w:r>
            <w:r w:rsidR="00804FC2">
              <w:instrText xml:space="preserve"> =G2+1 </w:instrText>
            </w:r>
            <w:r w:rsidR="00804FC2">
              <w:fldChar w:fldCharType="separate"/>
            </w:r>
            <w:r w:rsidR="00F74D91">
              <w:rPr>
                <w:noProof/>
              </w:rPr>
              <w:t>4</w:t>
            </w:r>
            <w:r w:rsidR="00804FC2"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ADADA" w:themeFill="background2"/>
          </w:tcPr>
          <w:p w14:paraId="0E152364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 w:rsidR="00F74D91"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ADADA" w:themeFill="background2"/>
          </w:tcPr>
          <w:p w14:paraId="5BFB5D83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F74D91"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ADADA" w:themeFill="background2"/>
          </w:tcPr>
          <w:p w14:paraId="553F4E8B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 w:rsidR="00F74D91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ADADA" w:themeFill="background2"/>
          </w:tcPr>
          <w:p w14:paraId="78B5102C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F74D91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ADADA" w:themeFill="background2"/>
          </w:tcPr>
          <w:p w14:paraId="553A547B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 w:rsidR="00F74D91"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ADADA" w:themeFill="background2"/>
          </w:tcPr>
          <w:p w14:paraId="39C7CD1F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F74D91">
              <w:rPr>
                <w:noProof/>
              </w:rPr>
              <w:t>10</w:t>
            </w:r>
            <w:r>
              <w:fldChar w:fldCharType="end"/>
            </w:r>
          </w:p>
        </w:tc>
      </w:tr>
      <w:tr w:rsidR="00DB6020" w14:paraId="293D25E9" w14:textId="77777777" w:rsidTr="009F3DB2">
        <w:trPr>
          <w:trHeight w:hRule="exact" w:val="1080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ADADA" w:themeFill="background2"/>
          </w:tcPr>
          <w:p w14:paraId="7CD61F5A" w14:textId="77777777" w:rsidR="00F8354F" w:rsidRDefault="00F74D91">
            <w:r>
              <w:t>Heritage 8:30am</w:t>
            </w:r>
          </w:p>
          <w:p w14:paraId="667E104E" w14:textId="77777777" w:rsidR="00F74D91" w:rsidRDefault="00F74D91">
            <w:r>
              <w:t>Bible classes 9:45</w:t>
            </w:r>
          </w:p>
          <w:p w14:paraId="5DE05F35" w14:textId="24A660E8" w:rsidR="00F74D91" w:rsidRDefault="00F74D91">
            <w:proofErr w:type="spellStart"/>
            <w:r>
              <w:t>Contemp</w:t>
            </w:r>
            <w:proofErr w:type="spellEnd"/>
            <w:r>
              <w:t>: 10:45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ADADA" w:themeFill="background2"/>
          </w:tcPr>
          <w:p w14:paraId="03B16BD8" w14:textId="4793F6EC" w:rsidR="00F8354F" w:rsidRDefault="00F74D91">
            <w:r>
              <w:t>Staff Meeting 9:00am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ADADA" w:themeFill="background2"/>
          </w:tcPr>
          <w:p w14:paraId="5A946245" w14:textId="77777777" w:rsidR="000E3045" w:rsidRDefault="000E3045" w:rsidP="000E3045">
            <w:pPr>
              <w:rPr>
                <w:color w:val="7030A0"/>
              </w:rPr>
            </w:pPr>
            <w:r w:rsidRPr="00400A98">
              <w:rPr>
                <w:color w:val="7030A0"/>
              </w:rPr>
              <w:t>Kids Club Chapel:</w:t>
            </w:r>
          </w:p>
          <w:p w14:paraId="098AE5A9" w14:textId="1193A4EA" w:rsidR="000E3045" w:rsidRDefault="000E3045" w:rsidP="000E3045">
            <w:pPr>
              <w:rPr>
                <w:color w:val="7030A0"/>
              </w:rPr>
            </w:pPr>
            <w:r w:rsidRPr="00400A98">
              <w:rPr>
                <w:color w:val="7030A0"/>
              </w:rPr>
              <w:t xml:space="preserve"> 9: 30</w:t>
            </w:r>
            <w:r>
              <w:rPr>
                <w:color w:val="7030A0"/>
              </w:rPr>
              <w:t xml:space="preserve">          </w:t>
            </w:r>
          </w:p>
          <w:p w14:paraId="4882ED0C" w14:textId="77777777" w:rsidR="00F8354F" w:rsidRDefault="00F8354F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ADADA" w:themeFill="background2"/>
          </w:tcPr>
          <w:p w14:paraId="0FDFFB29" w14:textId="5394E262" w:rsidR="00F8354F" w:rsidRDefault="00F74D91">
            <w:r>
              <w:t>Catechism 4:30pm</w:t>
            </w:r>
          </w:p>
          <w:p w14:paraId="4BE4120F" w14:textId="77777777" w:rsidR="00F74D91" w:rsidRDefault="00F74D91">
            <w:r>
              <w:t>Night Service 6:30pm</w:t>
            </w:r>
          </w:p>
          <w:p w14:paraId="61CCCC4F" w14:textId="07959C16" w:rsidR="000B4E06" w:rsidRDefault="000B4E06">
            <w:r>
              <w:rPr>
                <w:color w:val="8C6430" w:themeColor="accent3" w:themeShade="BF"/>
              </w:rPr>
              <w:t>Choir 7:30pm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ADADA" w:themeFill="background2"/>
          </w:tcPr>
          <w:p w14:paraId="08C6E292" w14:textId="77777777" w:rsidR="00F8354F" w:rsidRDefault="00F8354F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ADADA" w:themeFill="background2"/>
          </w:tcPr>
          <w:p w14:paraId="50EEB5C8" w14:textId="77777777" w:rsidR="00F8354F" w:rsidRDefault="00F8354F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ADADA" w:themeFill="background2"/>
          </w:tcPr>
          <w:p w14:paraId="70C0A314" w14:textId="16CA61C2" w:rsidR="00F8354F" w:rsidRPr="009F3DB2" w:rsidRDefault="009F3DB2">
            <w:pPr>
              <w:rPr>
                <w:b/>
                <w:bCs/>
                <w:color w:val="F0AE97" w:themeColor="accent1" w:themeTint="66"/>
              </w:rPr>
            </w:pPr>
            <w:r w:rsidRPr="009F3DB2">
              <w:rPr>
                <w:b/>
                <w:bCs/>
                <w:color w:val="F0AE97" w:themeColor="accent1" w:themeTint="66"/>
              </w:rPr>
              <w:t xml:space="preserve">St. Paul </w:t>
            </w:r>
            <w:r>
              <w:rPr>
                <w:b/>
                <w:bCs/>
                <w:color w:val="F0AE97" w:themeColor="accent1" w:themeTint="66"/>
              </w:rPr>
              <w:t xml:space="preserve">Gar Creek </w:t>
            </w:r>
            <w:r w:rsidRPr="009F3DB2">
              <w:rPr>
                <w:b/>
                <w:bCs/>
                <w:color w:val="F0AE97" w:themeColor="accent1" w:themeTint="66"/>
              </w:rPr>
              <w:t>Fish Fry</w:t>
            </w:r>
          </w:p>
        </w:tc>
      </w:tr>
      <w:tr w:rsidR="00DB6020" w14:paraId="09243E6C" w14:textId="77777777" w:rsidTr="00F8354F">
        <w:tc>
          <w:tcPr>
            <w:tcW w:w="714" w:type="pct"/>
            <w:tcBorders>
              <w:bottom w:val="nil"/>
            </w:tcBorders>
          </w:tcPr>
          <w:p w14:paraId="29E42800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 w:rsidR="00F74D91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30DF3F00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 w:rsidR="00F74D91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7F80A2E9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 w:rsidR="00F74D91"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04F6C287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 w:rsidR="00F74D91"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09916E84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 w:rsidR="00F74D91"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2B497DA5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 w:rsidR="00F74D91"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3D65E58E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 w:rsidR="00F74D91">
              <w:rPr>
                <w:noProof/>
              </w:rPr>
              <w:t>17</w:t>
            </w:r>
            <w:r>
              <w:fldChar w:fldCharType="end"/>
            </w:r>
          </w:p>
        </w:tc>
      </w:tr>
      <w:tr w:rsidR="00DB6020" w14:paraId="4F5D0E87" w14:textId="77777777" w:rsidTr="00F74D91">
        <w:trPr>
          <w:trHeight w:hRule="exact" w:val="1143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3E7F300B" w14:textId="77777777" w:rsidR="00F74D91" w:rsidRDefault="00F74D91" w:rsidP="00F74D91">
            <w:r>
              <w:t>Heritage 8:30am</w:t>
            </w:r>
          </w:p>
          <w:p w14:paraId="3062E57F" w14:textId="77777777" w:rsidR="00F74D91" w:rsidRDefault="00F74D91" w:rsidP="00F74D91">
            <w:r>
              <w:t>Bible classes 9:45</w:t>
            </w:r>
          </w:p>
          <w:p w14:paraId="4E7B73CD" w14:textId="5D0B0842" w:rsidR="00F8354F" w:rsidRDefault="00F74D91" w:rsidP="00F74D91">
            <w:proofErr w:type="spellStart"/>
            <w:r>
              <w:t>Contemp</w:t>
            </w:r>
            <w:proofErr w:type="spellEnd"/>
            <w:r>
              <w:t>: 10:45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71164CA5" w14:textId="535A7E70" w:rsidR="00F8354F" w:rsidRDefault="00F74D91">
            <w:r>
              <w:t>Staff Meeting 9:00am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2C5D6D87" w14:textId="77777777" w:rsidR="00F8354F" w:rsidRDefault="00F8354F"/>
          <w:p w14:paraId="173F9096" w14:textId="77777777" w:rsidR="000E3045" w:rsidRDefault="000E3045" w:rsidP="000E3045">
            <w:pPr>
              <w:rPr>
                <w:color w:val="7030A0"/>
              </w:rPr>
            </w:pPr>
            <w:r w:rsidRPr="00400A98">
              <w:rPr>
                <w:color w:val="7030A0"/>
              </w:rPr>
              <w:t>Kids Club Chapel:</w:t>
            </w:r>
          </w:p>
          <w:p w14:paraId="7C9A9B56" w14:textId="77777777" w:rsidR="000E3045" w:rsidRDefault="000E3045" w:rsidP="000E3045">
            <w:pPr>
              <w:rPr>
                <w:color w:val="7030A0"/>
              </w:rPr>
            </w:pPr>
            <w:r w:rsidRPr="00400A98">
              <w:rPr>
                <w:color w:val="7030A0"/>
              </w:rPr>
              <w:t xml:space="preserve"> 9: 30</w:t>
            </w:r>
            <w:r>
              <w:rPr>
                <w:color w:val="7030A0"/>
              </w:rPr>
              <w:t xml:space="preserve">          </w:t>
            </w:r>
          </w:p>
          <w:p w14:paraId="7F875996" w14:textId="4318E030" w:rsidR="000E3045" w:rsidRPr="000E3045" w:rsidRDefault="000E3045" w:rsidP="000E3045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1D7898D4" w14:textId="333B9623" w:rsidR="009F3DB2" w:rsidRPr="009F3DB2" w:rsidRDefault="009F3DB2" w:rsidP="00F74D91">
            <w:pPr>
              <w:rPr>
                <w:b/>
                <w:bCs/>
                <w:color w:val="00B050"/>
              </w:rPr>
            </w:pPr>
            <w:r w:rsidRPr="009F3DB2">
              <w:rPr>
                <w:b/>
                <w:bCs/>
                <w:color w:val="00B050"/>
              </w:rPr>
              <w:t>Pastor @ CLS Chapel</w:t>
            </w:r>
          </w:p>
          <w:p w14:paraId="46000ABE" w14:textId="263013E9" w:rsidR="00F74D91" w:rsidRDefault="00F74D91" w:rsidP="00F74D91">
            <w:r>
              <w:t>Catechism 4:30pm</w:t>
            </w:r>
          </w:p>
          <w:p w14:paraId="5053DB65" w14:textId="77777777" w:rsidR="00F8354F" w:rsidRDefault="00F74D91" w:rsidP="00F74D91">
            <w:r>
              <w:t>Night Service 6:30pm</w:t>
            </w:r>
          </w:p>
          <w:p w14:paraId="0684D53E" w14:textId="3C14932C" w:rsidR="000B4E06" w:rsidRDefault="000B4E06" w:rsidP="00F74D91">
            <w:r>
              <w:rPr>
                <w:color w:val="8C6430" w:themeColor="accent3" w:themeShade="BF"/>
              </w:rPr>
              <w:t>Choir 7:30pm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30F567D8" w14:textId="7A793A1B" w:rsidR="00F8354F" w:rsidRPr="009F3DB2" w:rsidRDefault="009F3DB2">
            <w:pPr>
              <w:rPr>
                <w:b/>
                <w:bCs/>
              </w:rPr>
            </w:pPr>
            <w:r w:rsidRPr="009F3DB2">
              <w:rPr>
                <w:b/>
                <w:bCs/>
                <w:color w:val="00B050"/>
              </w:rPr>
              <w:t>CLS School Board Meeting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519D8569" w14:textId="77777777" w:rsidR="00F8354F" w:rsidRDefault="00F8354F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2313F2F9" w14:textId="77777777" w:rsidR="00F8354F" w:rsidRDefault="00F8354F"/>
        </w:tc>
      </w:tr>
      <w:tr w:rsidR="00DB6020" w14:paraId="4F2FA0CA" w14:textId="77777777" w:rsidTr="00F8354F">
        <w:tc>
          <w:tcPr>
            <w:tcW w:w="714" w:type="pct"/>
            <w:tcBorders>
              <w:bottom w:val="nil"/>
            </w:tcBorders>
            <w:shd w:val="clear" w:color="auto" w:fill="DADADA" w:themeFill="background2"/>
          </w:tcPr>
          <w:p w14:paraId="4003233D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 w:rsidR="00F74D91"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ADADA" w:themeFill="background2"/>
          </w:tcPr>
          <w:p w14:paraId="536BBEF7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 w:rsidR="00F74D91"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ADADA" w:themeFill="background2"/>
          </w:tcPr>
          <w:p w14:paraId="6789E178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 w:rsidR="00F74D91"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ADADA" w:themeFill="background2"/>
          </w:tcPr>
          <w:p w14:paraId="2F9BAD55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 w:rsidR="00F74D91"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ADADA" w:themeFill="background2"/>
          </w:tcPr>
          <w:p w14:paraId="02556F92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 w:rsidR="00F74D91"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ADADA" w:themeFill="background2"/>
          </w:tcPr>
          <w:p w14:paraId="22A5F7C7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 w:rsidR="00F74D91"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ADADA" w:themeFill="background2"/>
          </w:tcPr>
          <w:p w14:paraId="541F4890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 w:rsidR="00F74D91">
              <w:rPr>
                <w:noProof/>
              </w:rPr>
              <w:t>24</w:t>
            </w:r>
            <w:r>
              <w:fldChar w:fldCharType="end"/>
            </w:r>
          </w:p>
        </w:tc>
      </w:tr>
      <w:tr w:rsidR="00DB6020" w14:paraId="20BE75A2" w14:textId="77777777" w:rsidTr="009F3DB2">
        <w:trPr>
          <w:trHeight w:hRule="exact" w:val="1683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ADADA" w:themeFill="background2"/>
          </w:tcPr>
          <w:p w14:paraId="2369150A" w14:textId="77777777" w:rsidR="00F74D91" w:rsidRDefault="00F74D91" w:rsidP="00F74D91">
            <w:r>
              <w:t>Heritage 8:30am</w:t>
            </w:r>
          </w:p>
          <w:p w14:paraId="1158D5D6" w14:textId="77777777" w:rsidR="00F74D91" w:rsidRDefault="00F74D91" w:rsidP="00F74D91">
            <w:r>
              <w:t>Bible classes 9:45</w:t>
            </w:r>
          </w:p>
          <w:p w14:paraId="71385579" w14:textId="181024DF" w:rsidR="00F8354F" w:rsidRDefault="00F74D91" w:rsidP="00F74D91">
            <w:proofErr w:type="spellStart"/>
            <w:r>
              <w:t>Contemp</w:t>
            </w:r>
            <w:proofErr w:type="spellEnd"/>
            <w:r>
              <w:t>: 10:45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ADADA" w:themeFill="background2"/>
          </w:tcPr>
          <w:p w14:paraId="45A7CB55" w14:textId="77777777" w:rsidR="00F8354F" w:rsidRDefault="00F74D91">
            <w:r>
              <w:t>Staff Meeting 9:00am</w:t>
            </w:r>
          </w:p>
          <w:p w14:paraId="630CC53C" w14:textId="77777777" w:rsidR="009F3DB2" w:rsidRDefault="009F3DB2">
            <w:pPr>
              <w:rPr>
                <w:b/>
                <w:bCs/>
                <w:color w:val="00B050"/>
              </w:rPr>
            </w:pPr>
            <w:r w:rsidRPr="009F3DB2">
              <w:rPr>
                <w:b/>
                <w:bCs/>
                <w:color w:val="00B050"/>
              </w:rPr>
              <w:t xml:space="preserve">CLS Picture </w:t>
            </w:r>
          </w:p>
          <w:p w14:paraId="618C57CF" w14:textId="77777777" w:rsidR="009F3DB2" w:rsidRDefault="009F3DB2">
            <w:pPr>
              <w:rPr>
                <w:b/>
                <w:bCs/>
                <w:color w:val="00B050"/>
              </w:rPr>
            </w:pPr>
            <w:r w:rsidRPr="009F3DB2">
              <w:rPr>
                <w:b/>
                <w:bCs/>
                <w:color w:val="00B050"/>
              </w:rPr>
              <w:t>Re-take Day</w:t>
            </w:r>
          </w:p>
          <w:p w14:paraId="7746CC76" w14:textId="77777777" w:rsidR="009F3DB2" w:rsidRDefault="009F3DB2">
            <w:pPr>
              <w:rPr>
                <w:b/>
                <w:bCs/>
                <w:color w:val="00B050"/>
              </w:rPr>
            </w:pPr>
          </w:p>
          <w:p w14:paraId="1DEBB1A5" w14:textId="77777777" w:rsidR="009F3DB2" w:rsidRPr="009F3DB2" w:rsidRDefault="009F3DB2">
            <w:pPr>
              <w:rPr>
                <w:b/>
                <w:bCs/>
                <w:color w:val="C00000"/>
                <w:sz w:val="12"/>
                <w:szCs w:val="12"/>
              </w:rPr>
            </w:pPr>
          </w:p>
          <w:p w14:paraId="1933F8F9" w14:textId="3A6A5FD8" w:rsidR="009F3DB2" w:rsidRPr="009F3DB2" w:rsidRDefault="009F3DB2">
            <w:pPr>
              <w:rPr>
                <w:b/>
                <w:bCs/>
              </w:rPr>
            </w:pPr>
            <w:r w:rsidRPr="009F3DB2">
              <w:rPr>
                <w:b/>
                <w:bCs/>
                <w:color w:val="C00000"/>
              </w:rPr>
              <w:t>Pastor Conference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ADADA" w:themeFill="background2"/>
          </w:tcPr>
          <w:p w14:paraId="52463212" w14:textId="77777777" w:rsidR="000E3045" w:rsidRDefault="000E3045" w:rsidP="000E3045">
            <w:pPr>
              <w:rPr>
                <w:color w:val="7030A0"/>
              </w:rPr>
            </w:pPr>
            <w:r w:rsidRPr="00400A98">
              <w:rPr>
                <w:color w:val="7030A0"/>
              </w:rPr>
              <w:t>Kids Club Chapel:</w:t>
            </w:r>
          </w:p>
          <w:p w14:paraId="69FBB1E1" w14:textId="77777777" w:rsidR="000E3045" w:rsidRDefault="000E3045" w:rsidP="000E3045">
            <w:pPr>
              <w:rPr>
                <w:color w:val="7030A0"/>
              </w:rPr>
            </w:pPr>
            <w:r w:rsidRPr="00400A98">
              <w:rPr>
                <w:color w:val="7030A0"/>
              </w:rPr>
              <w:t xml:space="preserve"> 9: 30</w:t>
            </w:r>
            <w:r>
              <w:rPr>
                <w:color w:val="7030A0"/>
              </w:rPr>
              <w:t xml:space="preserve">          </w:t>
            </w:r>
          </w:p>
          <w:p w14:paraId="46BD5375" w14:textId="77777777" w:rsidR="009F3DB2" w:rsidRDefault="009F3DB2">
            <w:pPr>
              <w:rPr>
                <w:b/>
                <w:bCs/>
                <w:color w:val="C00000"/>
              </w:rPr>
            </w:pPr>
          </w:p>
          <w:p w14:paraId="388DE4C2" w14:textId="77777777" w:rsidR="009F3DB2" w:rsidRDefault="009F3DB2">
            <w:pPr>
              <w:rPr>
                <w:b/>
                <w:bCs/>
                <w:color w:val="C00000"/>
              </w:rPr>
            </w:pPr>
          </w:p>
          <w:p w14:paraId="7631BF71" w14:textId="77777777" w:rsidR="009F3DB2" w:rsidRPr="009F3DB2" w:rsidRDefault="009F3DB2">
            <w:pPr>
              <w:rPr>
                <w:b/>
                <w:bCs/>
                <w:color w:val="C00000"/>
                <w:sz w:val="14"/>
                <w:szCs w:val="14"/>
              </w:rPr>
            </w:pPr>
          </w:p>
          <w:p w14:paraId="79E31F3A" w14:textId="368DBA52" w:rsidR="00F8354F" w:rsidRDefault="009F3DB2">
            <w:r w:rsidRPr="009F3DB2">
              <w:rPr>
                <w:b/>
                <w:bCs/>
                <w:color w:val="C00000"/>
              </w:rPr>
              <w:t>Pastor Conference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ADADA" w:themeFill="background2"/>
          </w:tcPr>
          <w:p w14:paraId="1002D133" w14:textId="77777777" w:rsidR="00F74D91" w:rsidRDefault="00F74D91" w:rsidP="00F74D91">
            <w:r>
              <w:t>Catechism 4:30pm</w:t>
            </w:r>
          </w:p>
          <w:p w14:paraId="0A56A03E" w14:textId="77777777" w:rsidR="00F8354F" w:rsidRDefault="00F74D91" w:rsidP="00F74D91">
            <w:r>
              <w:t>Night Service 6:30pm</w:t>
            </w:r>
          </w:p>
          <w:p w14:paraId="34DE1DE5" w14:textId="77777777" w:rsidR="000B4E06" w:rsidRDefault="000B4E06" w:rsidP="00F74D91">
            <w:pPr>
              <w:rPr>
                <w:color w:val="8C6430" w:themeColor="accent3" w:themeShade="BF"/>
              </w:rPr>
            </w:pPr>
            <w:r>
              <w:rPr>
                <w:color w:val="8C6430" w:themeColor="accent3" w:themeShade="BF"/>
              </w:rPr>
              <w:t>Choir 7:30pm</w:t>
            </w:r>
          </w:p>
          <w:p w14:paraId="6C1B3509" w14:textId="77777777" w:rsidR="009F3DB2" w:rsidRDefault="009F3DB2" w:rsidP="00F74D91">
            <w:pPr>
              <w:rPr>
                <w:b/>
                <w:bCs/>
                <w:color w:val="C00000"/>
              </w:rPr>
            </w:pPr>
          </w:p>
          <w:p w14:paraId="0E34DD51" w14:textId="77777777" w:rsidR="009F3DB2" w:rsidRPr="009F3DB2" w:rsidRDefault="009F3DB2" w:rsidP="00F74D91">
            <w:pPr>
              <w:rPr>
                <w:b/>
                <w:bCs/>
                <w:color w:val="C00000"/>
                <w:sz w:val="12"/>
                <w:szCs w:val="12"/>
              </w:rPr>
            </w:pPr>
          </w:p>
          <w:p w14:paraId="1931EBCF" w14:textId="6ACE7A40" w:rsidR="009F3DB2" w:rsidRDefault="009F3DB2" w:rsidP="00F74D91">
            <w:r w:rsidRPr="009F3DB2">
              <w:rPr>
                <w:b/>
                <w:bCs/>
                <w:color w:val="C00000"/>
              </w:rPr>
              <w:t>Pastor Conference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ADADA" w:themeFill="background2"/>
          </w:tcPr>
          <w:p w14:paraId="2B3021DE" w14:textId="77777777" w:rsidR="00F8354F" w:rsidRDefault="00F8354F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ADADA" w:themeFill="background2"/>
          </w:tcPr>
          <w:p w14:paraId="709007EE" w14:textId="77777777" w:rsidR="00F8354F" w:rsidRDefault="00F8354F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ADADA" w:themeFill="background2"/>
          </w:tcPr>
          <w:p w14:paraId="608D1DD6" w14:textId="77777777" w:rsidR="00F8354F" w:rsidRDefault="00F8354F"/>
        </w:tc>
      </w:tr>
      <w:tr w:rsidR="00DB6020" w14:paraId="20115F4E" w14:textId="77777777" w:rsidTr="00F8354F">
        <w:tc>
          <w:tcPr>
            <w:tcW w:w="714" w:type="pct"/>
            <w:tcBorders>
              <w:bottom w:val="nil"/>
            </w:tcBorders>
          </w:tcPr>
          <w:p w14:paraId="45B387FD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 w:rsidR="00F74D91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 w:rsidR="00F74D91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74D91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 w:rsidR="00F74D91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74D91"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 w:rsidR="00F74D91"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1374E156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 w:rsidR="00F74D91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 w:rsidR="00F74D91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74D91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 w:rsidR="00F74D91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74D91"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 w:rsidR="00F74D91"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05F54D5A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 w:rsidR="00F74D91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 w:rsidR="00F74D91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74D91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 w:rsidR="00F74D91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74D91"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 w:rsidR="00F74D91"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2EA53682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 w:rsidR="00F74D91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 w:rsidR="00F74D91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74D91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 w:rsidR="00F74D91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74D91"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 w:rsidR="00F74D91"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1328F7A4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 w:rsidR="00F74D91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 w:rsidR="00F74D91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74D91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 w:rsidR="00F74D91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74D91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 w:rsidR="00F74D91"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25B0FCF6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 w:rsidR="00F74D91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 w:rsidR="00F74D91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74D91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 w:rsidR="00F74D91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74D91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 w:rsidR="00F74D91"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11E52D8E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 w:rsidR="00F74D91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 w:rsidR="00F74D91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74D91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 w:rsidR="00F74D91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74D91"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 w:rsidR="00F74D91">
              <w:rPr>
                <w:noProof/>
              </w:rPr>
              <w:t>31</w:t>
            </w:r>
            <w:r>
              <w:fldChar w:fldCharType="end"/>
            </w:r>
          </w:p>
        </w:tc>
      </w:tr>
      <w:tr w:rsidR="00DB6020" w14:paraId="386AC71A" w14:textId="77777777" w:rsidTr="009F3DB2">
        <w:trPr>
          <w:trHeight w:hRule="exact" w:val="1953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3E634658" w14:textId="77777777" w:rsidR="00F74D91" w:rsidRDefault="00F74D91" w:rsidP="00F74D91">
            <w:r>
              <w:t>Heritage 8:30am</w:t>
            </w:r>
          </w:p>
          <w:p w14:paraId="018E74D1" w14:textId="77777777" w:rsidR="00F74D91" w:rsidRDefault="00F74D91" w:rsidP="00F74D91">
            <w:r>
              <w:t>Bible classes 9:45</w:t>
            </w:r>
          </w:p>
          <w:p w14:paraId="5581E816" w14:textId="5124170B" w:rsidR="00F8354F" w:rsidRDefault="00F74D91" w:rsidP="00F74D91">
            <w:proofErr w:type="spellStart"/>
            <w:r>
              <w:t>Contemp</w:t>
            </w:r>
            <w:proofErr w:type="spellEnd"/>
            <w:r>
              <w:t>: 10:45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73B16908" w14:textId="1EAA8D37" w:rsidR="00F8354F" w:rsidRDefault="00F74D91">
            <w:r>
              <w:t>Staff Meeting 9:00am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26A3C768" w14:textId="77777777" w:rsidR="000E3045" w:rsidRDefault="000E3045" w:rsidP="000E3045">
            <w:pPr>
              <w:rPr>
                <w:color w:val="7030A0"/>
              </w:rPr>
            </w:pPr>
            <w:r w:rsidRPr="00400A98">
              <w:rPr>
                <w:color w:val="7030A0"/>
              </w:rPr>
              <w:t>Kids Club Chapel:</w:t>
            </w:r>
          </w:p>
          <w:p w14:paraId="7425A09E" w14:textId="77777777" w:rsidR="000E3045" w:rsidRDefault="000E3045" w:rsidP="000E3045">
            <w:pPr>
              <w:rPr>
                <w:color w:val="7030A0"/>
              </w:rPr>
            </w:pPr>
            <w:r w:rsidRPr="00400A98">
              <w:rPr>
                <w:color w:val="7030A0"/>
              </w:rPr>
              <w:t xml:space="preserve"> 9: 30</w:t>
            </w:r>
            <w:r>
              <w:rPr>
                <w:color w:val="7030A0"/>
              </w:rPr>
              <w:t xml:space="preserve">          </w:t>
            </w:r>
          </w:p>
          <w:p w14:paraId="00FA8A99" w14:textId="77777777" w:rsidR="000E3045" w:rsidRDefault="000E3045"/>
          <w:p w14:paraId="78175E53" w14:textId="77E400AB" w:rsidR="00F8354F" w:rsidRPr="009F3DB2" w:rsidRDefault="00F74D91">
            <w:pPr>
              <w:rPr>
                <w:color w:val="04AE04"/>
              </w:rPr>
            </w:pPr>
            <w:r w:rsidRPr="009F3DB2">
              <w:rPr>
                <w:color w:val="04AE04"/>
              </w:rPr>
              <w:t>Stewardship and finance 7:00pm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0BCD6B7F" w14:textId="77777777" w:rsidR="00F74D91" w:rsidRDefault="00F74D91" w:rsidP="00F74D91">
            <w:r>
              <w:t>Catechism 4:30pm</w:t>
            </w:r>
          </w:p>
          <w:p w14:paraId="687F6EBA" w14:textId="77777777" w:rsidR="00F8354F" w:rsidRDefault="00F74D91" w:rsidP="00F74D91">
            <w:r>
              <w:t>Night Service 6:30pm</w:t>
            </w:r>
          </w:p>
          <w:p w14:paraId="338A9143" w14:textId="7BC7C12A" w:rsidR="000B4E06" w:rsidRDefault="000B4E06" w:rsidP="00F74D91">
            <w:r>
              <w:rPr>
                <w:color w:val="8C6430" w:themeColor="accent3" w:themeShade="BF"/>
              </w:rPr>
              <w:t>Choir 7:30pm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65F37B99" w14:textId="77777777" w:rsidR="00F8354F" w:rsidRDefault="00F8354F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48D988A1" w14:textId="660832FC" w:rsidR="00F8354F" w:rsidRDefault="000B4E06">
            <w:r>
              <w:t>No School CLS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480D27ED" w14:textId="77777777" w:rsidR="00F8354F" w:rsidRDefault="00DB6020"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0BD48442" wp14:editId="5570F46A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530860</wp:posOffset>
                  </wp:positionV>
                  <wp:extent cx="726440" cy="644525"/>
                  <wp:effectExtent l="0" t="0" r="0" b="3175"/>
                  <wp:wrapTight wrapText="bothSides">
                    <wp:wrapPolygon edited="0">
                      <wp:start x="0" y="0"/>
                      <wp:lineTo x="0" y="21068"/>
                      <wp:lineTo x="20958" y="21068"/>
                      <wp:lineTo x="20958" y="0"/>
                      <wp:lineTo x="0" y="0"/>
                    </wp:wrapPolygon>
                  </wp:wrapTight>
                  <wp:docPr id="2" name="Picture 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09"/>
                          <a:stretch/>
                        </pic:blipFill>
                        <pic:spPr bwMode="auto">
                          <a:xfrm>
                            <a:off x="0" y="0"/>
                            <a:ext cx="726440" cy="64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t>Reformation Day</w:t>
            </w:r>
          </w:p>
          <w:p w14:paraId="5C5B5F7B" w14:textId="036EE3AF" w:rsidR="00DB6020" w:rsidRDefault="00DB6020">
            <w:r>
              <w:t>Halloween</w:t>
            </w:r>
          </w:p>
        </w:tc>
      </w:tr>
      <w:tr w:rsidR="00DB6020" w14:paraId="73E76370" w14:textId="77777777" w:rsidTr="00F8354F">
        <w:tc>
          <w:tcPr>
            <w:tcW w:w="714" w:type="pct"/>
            <w:tcBorders>
              <w:bottom w:val="nil"/>
            </w:tcBorders>
            <w:shd w:val="clear" w:color="auto" w:fill="DADADA" w:themeFill="background2"/>
          </w:tcPr>
          <w:p w14:paraId="73650CFB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 w:rsidR="00F74D91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 w:rsidR="00F74D91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74D91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ADADA" w:themeFill="background2"/>
          </w:tcPr>
          <w:p w14:paraId="06AFDF8A" w14:textId="77777777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 w:rsidR="00F74D91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ADADA" w:themeFill="background2"/>
          </w:tcPr>
          <w:p w14:paraId="241F6968" w14:textId="77777777" w:rsidR="00F8354F" w:rsidRDefault="00F8354F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DADADA" w:themeFill="background2"/>
          </w:tcPr>
          <w:p w14:paraId="641B7E11" w14:textId="77777777" w:rsidR="00F8354F" w:rsidRDefault="00F8354F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DADADA" w:themeFill="background2"/>
          </w:tcPr>
          <w:p w14:paraId="0DC0305D" w14:textId="77777777" w:rsidR="00F8354F" w:rsidRDefault="00F8354F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DADADA" w:themeFill="background2"/>
          </w:tcPr>
          <w:p w14:paraId="210C1FA0" w14:textId="77777777" w:rsidR="00F8354F" w:rsidRDefault="00F8354F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DADADA" w:themeFill="background2"/>
          </w:tcPr>
          <w:p w14:paraId="69260DAC" w14:textId="77777777" w:rsidR="00F8354F" w:rsidRDefault="00F8354F">
            <w:pPr>
              <w:pStyle w:val="Dates"/>
            </w:pPr>
          </w:p>
        </w:tc>
      </w:tr>
      <w:tr w:rsidR="00DB6020" w14:paraId="74D4E87B" w14:textId="77777777" w:rsidTr="00F74D91">
        <w:trPr>
          <w:trHeight w:hRule="exact" w:val="80"/>
        </w:trPr>
        <w:tc>
          <w:tcPr>
            <w:tcW w:w="714" w:type="pct"/>
            <w:tcBorders>
              <w:top w:val="nil"/>
            </w:tcBorders>
            <w:shd w:val="clear" w:color="auto" w:fill="DADADA" w:themeFill="background2"/>
          </w:tcPr>
          <w:p w14:paraId="0EDEA55E" w14:textId="77777777" w:rsidR="00F8354F" w:rsidRDefault="00F8354F"/>
        </w:tc>
        <w:tc>
          <w:tcPr>
            <w:tcW w:w="714" w:type="pct"/>
            <w:tcBorders>
              <w:top w:val="nil"/>
            </w:tcBorders>
            <w:shd w:val="clear" w:color="auto" w:fill="DADADA" w:themeFill="background2"/>
          </w:tcPr>
          <w:p w14:paraId="0E7ACD5C" w14:textId="77777777" w:rsidR="00F8354F" w:rsidRDefault="00F8354F"/>
        </w:tc>
        <w:tc>
          <w:tcPr>
            <w:tcW w:w="714" w:type="pct"/>
            <w:tcBorders>
              <w:top w:val="nil"/>
            </w:tcBorders>
            <w:shd w:val="clear" w:color="auto" w:fill="DADADA" w:themeFill="background2"/>
          </w:tcPr>
          <w:p w14:paraId="1824FD78" w14:textId="77777777" w:rsidR="00F8354F" w:rsidRDefault="00F8354F"/>
        </w:tc>
        <w:tc>
          <w:tcPr>
            <w:tcW w:w="714" w:type="pct"/>
            <w:tcBorders>
              <w:top w:val="nil"/>
            </w:tcBorders>
            <w:shd w:val="clear" w:color="auto" w:fill="DADADA" w:themeFill="background2"/>
          </w:tcPr>
          <w:p w14:paraId="5E1C9D2A" w14:textId="77777777" w:rsidR="00F8354F" w:rsidRDefault="00F8354F"/>
        </w:tc>
        <w:tc>
          <w:tcPr>
            <w:tcW w:w="714" w:type="pct"/>
            <w:tcBorders>
              <w:top w:val="nil"/>
            </w:tcBorders>
            <w:shd w:val="clear" w:color="auto" w:fill="DADADA" w:themeFill="background2"/>
          </w:tcPr>
          <w:p w14:paraId="0AC6336C" w14:textId="77777777" w:rsidR="00F8354F" w:rsidRDefault="00F8354F"/>
        </w:tc>
        <w:tc>
          <w:tcPr>
            <w:tcW w:w="714" w:type="pct"/>
            <w:tcBorders>
              <w:top w:val="nil"/>
            </w:tcBorders>
            <w:shd w:val="clear" w:color="auto" w:fill="DADADA" w:themeFill="background2"/>
          </w:tcPr>
          <w:p w14:paraId="70AF5D92" w14:textId="77777777" w:rsidR="00F8354F" w:rsidRDefault="00F8354F"/>
        </w:tc>
        <w:tc>
          <w:tcPr>
            <w:tcW w:w="714" w:type="pct"/>
            <w:tcBorders>
              <w:top w:val="nil"/>
            </w:tcBorders>
            <w:shd w:val="clear" w:color="auto" w:fill="DADADA" w:themeFill="background2"/>
          </w:tcPr>
          <w:p w14:paraId="12A591BE" w14:textId="77777777" w:rsidR="00F8354F" w:rsidRDefault="00F8354F"/>
        </w:tc>
      </w:tr>
    </w:tbl>
    <w:tbl>
      <w:tblPr>
        <w:tblStyle w:val="PlainTable4"/>
        <w:tblW w:w="4993" w:type="pct"/>
        <w:tblCellMar>
          <w:top w:w="216" w:type="dxa"/>
          <w:left w:w="115" w:type="dxa"/>
          <w:right w:w="115" w:type="dxa"/>
        </w:tblCellMar>
        <w:tblLook w:val="0620" w:firstRow="1" w:lastRow="0" w:firstColumn="0" w:lastColumn="0" w:noHBand="1" w:noVBand="1"/>
        <w:tblCaption w:val="Layout table"/>
      </w:tblPr>
      <w:tblGrid>
        <w:gridCol w:w="3644"/>
        <w:gridCol w:w="3578"/>
        <w:gridCol w:w="3579"/>
        <w:gridCol w:w="3579"/>
      </w:tblGrid>
      <w:tr w:rsidR="00F8354F" w14:paraId="1BA895CD" w14:textId="77777777" w:rsidTr="00DB60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71"/>
        </w:trPr>
        <w:tc>
          <w:tcPr>
            <w:tcW w:w="3645" w:type="dxa"/>
            <w:tcMar>
              <w:left w:w="0" w:type="dxa"/>
            </w:tcMar>
          </w:tcPr>
          <w:p w14:paraId="26E7BB4F" w14:textId="2F36CB0B" w:rsidR="00F8354F" w:rsidRDefault="00F8354F">
            <w:pPr>
              <w:pStyle w:val="Heading1"/>
              <w:spacing w:after="40"/>
              <w:outlineLvl w:val="0"/>
            </w:pPr>
          </w:p>
        </w:tc>
        <w:tc>
          <w:tcPr>
            <w:tcW w:w="3578" w:type="dxa"/>
          </w:tcPr>
          <w:p w14:paraId="4065E365" w14:textId="5D84156C" w:rsidR="00F8354F" w:rsidRDefault="00F8354F">
            <w:pPr>
              <w:spacing w:after="40"/>
            </w:pPr>
          </w:p>
        </w:tc>
        <w:tc>
          <w:tcPr>
            <w:tcW w:w="3579" w:type="dxa"/>
          </w:tcPr>
          <w:p w14:paraId="41A03633" w14:textId="7D486628" w:rsidR="00F8354F" w:rsidRDefault="00F8354F">
            <w:pPr>
              <w:spacing w:after="40"/>
            </w:pPr>
          </w:p>
        </w:tc>
        <w:tc>
          <w:tcPr>
            <w:tcW w:w="3579" w:type="dxa"/>
            <w:tcMar>
              <w:right w:w="0" w:type="dxa"/>
            </w:tcMar>
          </w:tcPr>
          <w:p w14:paraId="13902358" w14:textId="3D0ED684" w:rsidR="00F8354F" w:rsidRDefault="00F8354F">
            <w:pPr>
              <w:spacing w:after="40"/>
            </w:pPr>
          </w:p>
        </w:tc>
      </w:tr>
    </w:tbl>
    <w:p w14:paraId="2D87A11B" w14:textId="77777777" w:rsidR="00F8354F" w:rsidRDefault="00F8354F">
      <w:pPr>
        <w:pStyle w:val="NoSpacing"/>
      </w:pPr>
    </w:p>
    <w:sectPr w:rsidR="00F8354F">
      <w:pgSz w:w="15840" w:h="12240" w:orient="landscape" w:code="1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9833C1" w14:textId="77777777" w:rsidR="008E3C09" w:rsidRDefault="008E3C09">
      <w:pPr>
        <w:spacing w:before="0" w:after="0"/>
      </w:pPr>
      <w:r>
        <w:separator/>
      </w:r>
    </w:p>
  </w:endnote>
  <w:endnote w:type="continuationSeparator" w:id="0">
    <w:p w14:paraId="5F26C04F" w14:textId="77777777" w:rsidR="008E3C09" w:rsidRDefault="008E3C0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0F872B" w14:textId="77777777" w:rsidR="008E3C09" w:rsidRDefault="008E3C09">
      <w:pPr>
        <w:spacing w:before="0" w:after="0"/>
      </w:pPr>
      <w:r>
        <w:separator/>
      </w:r>
    </w:p>
  </w:footnote>
  <w:footnote w:type="continuationSeparator" w:id="0">
    <w:p w14:paraId="481B30A1" w14:textId="77777777" w:rsidR="008E3C09" w:rsidRDefault="008E3C09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10/31/2020"/>
    <w:docVar w:name="MonthStart" w:val="10/1/2020"/>
  </w:docVars>
  <w:rsids>
    <w:rsidRoot w:val="00F74D91"/>
    <w:rsid w:val="000958A4"/>
    <w:rsid w:val="000B4E06"/>
    <w:rsid w:val="000E3045"/>
    <w:rsid w:val="00262469"/>
    <w:rsid w:val="003B46B4"/>
    <w:rsid w:val="004C2E2D"/>
    <w:rsid w:val="00532D2F"/>
    <w:rsid w:val="007F20A4"/>
    <w:rsid w:val="007F7A5D"/>
    <w:rsid w:val="00804FC2"/>
    <w:rsid w:val="008E3C09"/>
    <w:rsid w:val="00925D69"/>
    <w:rsid w:val="009641D7"/>
    <w:rsid w:val="009F3DB2"/>
    <w:rsid w:val="00A03BF5"/>
    <w:rsid w:val="00B936C4"/>
    <w:rsid w:val="00BE55EB"/>
    <w:rsid w:val="00CA55EB"/>
    <w:rsid w:val="00DB6020"/>
    <w:rsid w:val="00E6043F"/>
    <w:rsid w:val="00EA11E4"/>
    <w:rsid w:val="00EA45F5"/>
    <w:rsid w:val="00F74D91"/>
    <w:rsid w:val="00F83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FECB2E1"/>
  <w15:docId w15:val="{7DA29B5C-2B85-4F0D-9E00-CF9F666D1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595959" w:themeColor="text1" w:themeTint="A6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7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3" w:unhideWhenUsed="1" w:qFormat="1"/>
    <w:lsdException w:name="Emphasis" w:semiHidden="1" w:uiPriority="13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5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3" w:unhideWhenUsed="1" w:qFormat="1"/>
    <w:lsdException w:name="Quote" w:semiHidden="1" w:uiPriority="13" w:unhideWhenUsed="1" w:qFormat="1"/>
    <w:lsdException w:name="Intense Quote" w:semiHidden="1" w:uiPriority="13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3" w:unhideWhenUsed="1" w:qFormat="1"/>
    <w:lsdException w:name="Intense Emphasis" w:semiHidden="1" w:uiPriority="13" w:unhideWhenUsed="1" w:qFormat="1"/>
    <w:lsdException w:name="Subtle Reference" w:semiHidden="1" w:uiPriority="13" w:unhideWhenUsed="1" w:qFormat="1"/>
    <w:lsdException w:name="Intense Reference" w:semiHidden="1" w:uiPriority="13" w:unhideWhenUsed="1" w:qFormat="1"/>
    <w:lsdException w:name="Book Title" w:semiHidden="1" w:uiPriority="1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outlineLvl w:val="0"/>
    </w:pPr>
    <w:rPr>
      <w:rFonts w:asciiTheme="majorHAnsi" w:hAnsiTheme="majorHAnsi"/>
      <w:b/>
      <w:bCs/>
      <w:caps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3"/>
    <w:qFormat/>
    <w:pPr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tblPr/>
      <w:tcPr>
        <w:shd w:val="clear" w:color="auto" w:fill="212123" w:themeFill="text2"/>
      </w:tcPr>
    </w:tblStylePr>
  </w:style>
  <w:style w:type="paragraph" w:customStyle="1" w:styleId="Dates">
    <w:name w:val="Dates"/>
    <w:basedOn w:val="Normal"/>
    <w:uiPriority w:val="4"/>
    <w:qFormat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pPr>
      <w:jc w:val="right"/>
    </w:pPr>
    <w:rPr>
      <w:rFonts w:asciiTheme="majorHAnsi" w:eastAsiaTheme="majorEastAsia" w:hAnsiTheme="majorHAnsi"/>
      <w:b/>
      <w:color w:val="18181A" w:themeColor="text2" w:themeShade="BF"/>
      <w:sz w:val="96"/>
      <w:szCs w:val="120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8"/>
    <w:qFormat/>
    <w:pPr>
      <w:spacing w:before="0"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b/>
      <w:bCs/>
      <w:caps/>
      <w:sz w:val="9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PlainTable4">
    <w:name w:val="Plain Table 4"/>
    <w:basedOn w:val="TableNormal"/>
    <w:uiPriority w:val="99"/>
    <w:rsid w:val="00EA11E4"/>
    <w:pPr>
      <w:spacing w:after="0"/>
    </w:pPr>
    <w:tblPr>
      <w:tblStyleRowBandSize w:val="1"/>
      <w:tblStyleColBandSize w:val="1"/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a%20Conley\AppData\Roaming\Microsoft\Templates\Horizontal%20calendar%20(Sunday%20start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5F76C443FE0414691AC467AB2966A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C13662-15FB-4561-B474-0C24A87191C5}"/>
      </w:docPartPr>
      <w:docPartBody>
        <w:p w:rsidR="00DD705D" w:rsidRDefault="0014169D">
          <w:pPr>
            <w:pStyle w:val="35F76C443FE0414691AC467AB2966AAA"/>
          </w:pPr>
          <w:r>
            <w:t>Sunday</w:t>
          </w:r>
        </w:p>
      </w:docPartBody>
    </w:docPart>
    <w:docPart>
      <w:docPartPr>
        <w:name w:val="C59F04B6174042C78D558A19537CD3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6B6800-2688-4B7F-A186-13096C295DAF}"/>
      </w:docPartPr>
      <w:docPartBody>
        <w:p w:rsidR="00DD705D" w:rsidRDefault="0014169D">
          <w:pPr>
            <w:pStyle w:val="C59F04B6174042C78D558A19537CD322"/>
          </w:pPr>
          <w:r>
            <w:t>Monday</w:t>
          </w:r>
        </w:p>
      </w:docPartBody>
    </w:docPart>
    <w:docPart>
      <w:docPartPr>
        <w:name w:val="23D8E3EC646249369C9E14F494AAFC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C2180D-F016-478C-8EAE-7EEB04952BF3}"/>
      </w:docPartPr>
      <w:docPartBody>
        <w:p w:rsidR="00DD705D" w:rsidRDefault="0014169D">
          <w:pPr>
            <w:pStyle w:val="23D8E3EC646249369C9E14F494AAFC55"/>
          </w:pPr>
          <w:r>
            <w:t>Tuesday</w:t>
          </w:r>
        </w:p>
      </w:docPartBody>
    </w:docPart>
    <w:docPart>
      <w:docPartPr>
        <w:name w:val="F16D33EB6E2146B7A865656C5977B2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B86FA-ADE4-48C9-8906-33FE4CDA9DB1}"/>
      </w:docPartPr>
      <w:docPartBody>
        <w:p w:rsidR="00DD705D" w:rsidRDefault="0014169D">
          <w:pPr>
            <w:pStyle w:val="F16D33EB6E2146B7A865656C5977B24D"/>
          </w:pPr>
          <w:r>
            <w:t>Wednesday</w:t>
          </w:r>
        </w:p>
      </w:docPartBody>
    </w:docPart>
    <w:docPart>
      <w:docPartPr>
        <w:name w:val="DD0135BF2E8A4342A159EE9373CE13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D99CFA-2CFA-4463-A2ED-059874DAD7F6}"/>
      </w:docPartPr>
      <w:docPartBody>
        <w:p w:rsidR="00DD705D" w:rsidRDefault="0014169D">
          <w:pPr>
            <w:pStyle w:val="DD0135BF2E8A4342A159EE9373CE13B0"/>
          </w:pPr>
          <w:r>
            <w:t>Thursday</w:t>
          </w:r>
        </w:p>
      </w:docPartBody>
    </w:docPart>
    <w:docPart>
      <w:docPartPr>
        <w:name w:val="FE7739CBEEC4429D9E58D43A9C4DE0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332FA1-373A-411B-9F78-79DE540F9B0A}"/>
      </w:docPartPr>
      <w:docPartBody>
        <w:p w:rsidR="00DD705D" w:rsidRDefault="0014169D">
          <w:pPr>
            <w:pStyle w:val="FE7739CBEEC4429D9E58D43A9C4DE09C"/>
          </w:pPr>
          <w:r>
            <w:t>Friday</w:t>
          </w:r>
        </w:p>
      </w:docPartBody>
    </w:docPart>
    <w:docPart>
      <w:docPartPr>
        <w:name w:val="0D2B4932F23241ADAA6C3BCB64D5BA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CE75D5-E8E2-4811-97C2-79B892228926}"/>
      </w:docPartPr>
      <w:docPartBody>
        <w:p w:rsidR="00DD705D" w:rsidRDefault="0014169D">
          <w:pPr>
            <w:pStyle w:val="0D2B4932F23241ADAA6C3BCB64D5BABF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69D"/>
    <w:rsid w:val="0014169D"/>
    <w:rsid w:val="005301D5"/>
    <w:rsid w:val="00AB31E3"/>
    <w:rsid w:val="00BF3B22"/>
    <w:rsid w:val="00DD7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5F76C443FE0414691AC467AB2966AAA">
    <w:name w:val="35F76C443FE0414691AC467AB2966AAA"/>
  </w:style>
  <w:style w:type="paragraph" w:customStyle="1" w:styleId="C59F04B6174042C78D558A19537CD322">
    <w:name w:val="C59F04B6174042C78D558A19537CD322"/>
  </w:style>
  <w:style w:type="paragraph" w:customStyle="1" w:styleId="23D8E3EC646249369C9E14F494AAFC55">
    <w:name w:val="23D8E3EC646249369C9E14F494AAFC55"/>
  </w:style>
  <w:style w:type="paragraph" w:customStyle="1" w:styleId="F16D33EB6E2146B7A865656C5977B24D">
    <w:name w:val="F16D33EB6E2146B7A865656C5977B24D"/>
  </w:style>
  <w:style w:type="paragraph" w:customStyle="1" w:styleId="DD0135BF2E8A4342A159EE9373CE13B0">
    <w:name w:val="DD0135BF2E8A4342A159EE9373CE13B0"/>
  </w:style>
  <w:style w:type="paragraph" w:customStyle="1" w:styleId="FE7739CBEEC4429D9E58D43A9C4DE09C">
    <w:name w:val="FE7739CBEEC4429D9E58D43A9C4DE09C"/>
  </w:style>
  <w:style w:type="paragraph" w:customStyle="1" w:styleId="0D2B4932F23241ADAA6C3BCB64D5BABF">
    <w:name w:val="0D2B4932F23241ADAA6C3BCB64D5BABF"/>
  </w:style>
  <w:style w:type="paragraph" w:customStyle="1" w:styleId="D2AFE5901E73447FB1405DCD138AFD2E">
    <w:name w:val="D2AFE5901E73447FB1405DCD138AFD2E"/>
  </w:style>
  <w:style w:type="paragraph" w:customStyle="1" w:styleId="89F8B93A63BF4F99BCD8345377C881C5">
    <w:name w:val="89F8B93A63BF4F99BCD8345377C881C5"/>
  </w:style>
  <w:style w:type="paragraph" w:customStyle="1" w:styleId="8B4661863CDC4CC585066CD6A6303F13">
    <w:name w:val="8B4661863CDC4CC585066CD6A6303F13"/>
  </w:style>
  <w:style w:type="paragraph" w:customStyle="1" w:styleId="0A3CFB3391A24A5B824341A4D7F51630">
    <w:name w:val="0A3CFB3391A24A5B824341A4D7F51630"/>
  </w:style>
  <w:style w:type="paragraph" w:customStyle="1" w:styleId="271B4E4E4F9840DDB5D3DC919C40500B">
    <w:name w:val="271B4E4E4F9840DDB5D3DC919C40500B"/>
  </w:style>
  <w:style w:type="paragraph" w:customStyle="1" w:styleId="F4964E3320B843C9978EA57B69038370">
    <w:name w:val="F4964E3320B843C9978EA57B69038370"/>
  </w:style>
  <w:style w:type="paragraph" w:customStyle="1" w:styleId="BAB1112B3001425BBCF700B7328F25AF">
    <w:name w:val="BAB1112B3001425BBCF700B7328F25A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Slate">
  <a:themeElements>
    <a:clrScheme name="Slate">
      <a:dk1>
        <a:sysClr val="windowText" lastClr="000000"/>
      </a:dk1>
      <a:lt1>
        <a:sysClr val="window" lastClr="FFFFFF"/>
      </a:lt1>
      <a:dk2>
        <a:srgbClr val="212123"/>
      </a:dk2>
      <a:lt2>
        <a:srgbClr val="DADADA"/>
      </a:lt2>
      <a:accent1>
        <a:srgbClr val="BC451B"/>
      </a:accent1>
      <a:accent2>
        <a:srgbClr val="D3BA68"/>
      </a:accent2>
      <a:accent3>
        <a:srgbClr val="BB8640"/>
      </a:accent3>
      <a:accent4>
        <a:srgbClr val="AD9277"/>
      </a:accent4>
      <a:accent5>
        <a:srgbClr val="A55A43"/>
      </a:accent5>
      <a:accent6>
        <a:srgbClr val="AD9D7B"/>
      </a:accent6>
      <a:hlink>
        <a:srgbClr val="E98052"/>
      </a:hlink>
      <a:folHlink>
        <a:srgbClr val="F4B69B"/>
      </a:folHlink>
    </a:clrScheme>
    <a:fontScheme name="Slate">
      <a:majorFont>
        <a:latin typeface="Calisto MT" panose="02040603050505030304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sto MT" panose="02040603050505030304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late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90000"/>
                <a:lumMod val="90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shade val="90000"/>
            </a:schemeClr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63500" dist="25400" dir="5400000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7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 prst="hardEdge"/>
          </a:sp3d>
        </a:effectStyle>
      </a:effectStyleLst>
      <a:bgFillStyleLst>
        <a:solidFill>
          <a:schemeClr val="phClr"/>
        </a:solidFill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80000"/>
                <a:lumMod val="80000"/>
              </a:schemeClr>
              <a:schemeClr val="phClr">
                <a:tint val="98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ate" id="{C3F70B94-7CE9-428E-ADC1-3269CC2C3385}" vid="{3F2DE9A5-64E6-437C-A389-CC4477E817E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564639-AD70-427A-B3FF-ABDCE5FE9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Horizontal calendar (Sunday start)</Template>
  <TotalTime>17</TotalTime>
  <Pages>2</Pages>
  <Words>448</Words>
  <Characters>2556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Conley</dc:creator>
  <cp:keywords/>
  <dc:description/>
  <cp:lastModifiedBy>Martini Lutheran</cp:lastModifiedBy>
  <cp:revision>5</cp:revision>
  <cp:lastPrinted>2020-10-02T12:12:00Z</cp:lastPrinted>
  <dcterms:created xsi:type="dcterms:W3CDTF">2020-08-13T12:33:00Z</dcterms:created>
  <dcterms:modified xsi:type="dcterms:W3CDTF">2020-10-02T12:13:00Z</dcterms:modified>
  <cp:category/>
</cp:coreProperties>
</file>