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23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1"/>
        <w:gridCol w:w="633"/>
        <w:gridCol w:w="2966"/>
        <w:gridCol w:w="40"/>
        <w:gridCol w:w="561"/>
        <w:gridCol w:w="3848"/>
        <w:gridCol w:w="174"/>
        <w:gridCol w:w="2711"/>
        <w:gridCol w:w="189"/>
      </w:tblGrid>
      <w:tr w:rsidR="00B42643" w14:paraId="557473A5" w14:textId="77777777" w:rsidTr="00E25CF6">
        <w:trPr>
          <w:trHeight w:val="1831"/>
          <w:jc w:val="center"/>
        </w:trPr>
        <w:tc>
          <w:tcPr>
            <w:tcW w:w="451" w:type="dxa"/>
          </w:tcPr>
          <w:p w14:paraId="631F3B75" w14:textId="77777777" w:rsidR="00B42643" w:rsidRPr="00B67D2F" w:rsidRDefault="00B42643" w:rsidP="00B42643">
            <w:pPr>
              <w:pStyle w:val="NoSpacing"/>
            </w:pPr>
          </w:p>
        </w:tc>
        <w:tc>
          <w:tcPr>
            <w:tcW w:w="8048" w:type="dxa"/>
            <w:gridSpan w:val="5"/>
            <w:shd w:val="clear" w:color="auto" w:fill="auto"/>
          </w:tcPr>
          <w:p w14:paraId="4038F54F" w14:textId="09A0475C" w:rsidR="00B42643" w:rsidRPr="00F23BFB" w:rsidRDefault="00F23BFB" w:rsidP="00B67D2F">
            <w:pPr>
              <w:pStyle w:val="Title"/>
              <w:rPr>
                <w:sz w:val="72"/>
                <w:szCs w:val="72"/>
              </w:rPr>
            </w:pPr>
            <w:r w:rsidRPr="00F23BFB">
              <w:rPr>
                <w:sz w:val="72"/>
                <w:szCs w:val="72"/>
              </w:rPr>
              <w:t xml:space="preserve">Martini Lutheran </w:t>
            </w:r>
          </w:p>
          <w:p w14:paraId="6427B090" w14:textId="7B819130" w:rsidR="00B42643" w:rsidRPr="00EA50F5" w:rsidRDefault="00F23BFB" w:rsidP="00EA50F5">
            <w:pPr>
              <w:pStyle w:val="Subtitle"/>
            </w:pPr>
            <w:r w:rsidRPr="00F23BFB">
              <w:rPr>
                <w:sz w:val="72"/>
                <w:szCs w:val="20"/>
              </w:rPr>
              <w:t>Church</w:t>
            </w:r>
          </w:p>
        </w:tc>
        <w:tc>
          <w:tcPr>
            <w:tcW w:w="3074" w:type="dxa"/>
            <w:gridSpan w:val="3"/>
          </w:tcPr>
          <w:p w14:paraId="61AD6E7C" w14:textId="77777777" w:rsidR="00B42643" w:rsidRDefault="00B42643" w:rsidP="00CD0873">
            <w:pPr>
              <w:pStyle w:val="TOC2"/>
            </w:pPr>
          </w:p>
        </w:tc>
      </w:tr>
      <w:tr w:rsidR="00B42643" w14:paraId="289D7C88" w14:textId="77777777" w:rsidTr="00E25CF6">
        <w:trPr>
          <w:trHeight w:val="1307"/>
          <w:jc w:val="center"/>
        </w:trPr>
        <w:tc>
          <w:tcPr>
            <w:tcW w:w="451" w:type="dxa"/>
          </w:tcPr>
          <w:p w14:paraId="6F8570A8" w14:textId="77777777" w:rsidR="00B42643" w:rsidRPr="00EA50F5" w:rsidRDefault="00B42643" w:rsidP="00B42643">
            <w:pPr>
              <w:pStyle w:val="NoSpacing"/>
            </w:pPr>
          </w:p>
        </w:tc>
        <w:tc>
          <w:tcPr>
            <w:tcW w:w="8048" w:type="dxa"/>
            <w:gridSpan w:val="5"/>
          </w:tcPr>
          <w:p w14:paraId="6D3FD690" w14:textId="2AAB7E69" w:rsidR="00B42643" w:rsidRPr="00EA50F5" w:rsidRDefault="00F23BFB" w:rsidP="00EA50F5">
            <w:pPr>
              <w:pStyle w:val="Info"/>
            </w:pPr>
            <w:r>
              <w:t>March</w:t>
            </w:r>
            <w:r w:rsidR="00B42643" w:rsidRPr="00EA50F5">
              <w:t xml:space="preserve">  |  </w:t>
            </w:r>
            <w:r>
              <w:t>2020</w:t>
            </w:r>
            <w:r w:rsidR="00B42643" w:rsidRPr="00EA50F5">
              <w:t xml:space="preserve">  </w:t>
            </w:r>
          </w:p>
        </w:tc>
        <w:tc>
          <w:tcPr>
            <w:tcW w:w="3074" w:type="dxa"/>
            <w:gridSpan w:val="3"/>
            <w:shd w:val="clear" w:color="auto" w:fill="auto"/>
          </w:tcPr>
          <w:p w14:paraId="45174421" w14:textId="77777777" w:rsidR="00B42643" w:rsidRDefault="00B42643" w:rsidP="00B67D2F">
            <w:pPr>
              <w:rPr>
                <w:lang w:eastAsia="ja-JP"/>
              </w:rPr>
            </w:pPr>
          </w:p>
        </w:tc>
      </w:tr>
      <w:tr w:rsidR="00B42643" w14:paraId="658F7C63" w14:textId="77777777" w:rsidTr="00E25CF6">
        <w:trPr>
          <w:trHeight w:val="3043"/>
          <w:jc w:val="center"/>
        </w:trPr>
        <w:tc>
          <w:tcPr>
            <w:tcW w:w="451" w:type="dxa"/>
          </w:tcPr>
          <w:p w14:paraId="3CBF3F61" w14:textId="77777777" w:rsidR="00B42643" w:rsidRDefault="00B42643" w:rsidP="00B42643">
            <w:pPr>
              <w:pStyle w:val="NoSpacing"/>
            </w:pPr>
          </w:p>
        </w:tc>
        <w:tc>
          <w:tcPr>
            <w:tcW w:w="8048" w:type="dxa"/>
            <w:gridSpan w:val="5"/>
            <w:vMerge w:val="restart"/>
          </w:tcPr>
          <w:p w14:paraId="2B0086BD" w14:textId="2391408B" w:rsidR="00B42643" w:rsidRDefault="00F23BFB" w:rsidP="00C714EB">
            <w:r>
              <w:drawing>
                <wp:anchor distT="0" distB="0" distL="114300" distR="114300" simplePos="0" relativeHeight="251658240" behindDoc="0" locked="0" layoutInCell="1" allowOverlap="1" wp14:anchorId="3E0A3031" wp14:editId="406A2623">
                  <wp:simplePos x="0" y="0"/>
                  <wp:positionH relativeFrom="column">
                    <wp:posOffset>-24022</wp:posOffset>
                  </wp:positionH>
                  <wp:positionV relativeFrom="paragraph">
                    <wp:posOffset>119823</wp:posOffset>
                  </wp:positionV>
                  <wp:extent cx="5147310" cy="4028536"/>
                  <wp:effectExtent l="0" t="0" r="0" b="0"/>
                  <wp:wrapNone/>
                  <wp:docPr id="1" name="Picture 1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310" cy="402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B240A8" w14:textId="42EC6E1C" w:rsidR="00F23BFB" w:rsidRPr="00F23BFB" w:rsidRDefault="00F23BFB" w:rsidP="00F23BFB"/>
          <w:p w14:paraId="56336964" w14:textId="1380BDD3" w:rsidR="00F23BFB" w:rsidRPr="00F23BFB" w:rsidRDefault="00F23BFB" w:rsidP="00F23BFB"/>
          <w:p w14:paraId="0F57F7FD" w14:textId="3C4D1D27" w:rsidR="00F23BFB" w:rsidRPr="00F23BFB" w:rsidRDefault="00F23BFB" w:rsidP="00F23BFB"/>
          <w:p w14:paraId="4494F285" w14:textId="069143B3" w:rsidR="00F23BFB" w:rsidRDefault="00F23BFB" w:rsidP="00F23BFB"/>
          <w:p w14:paraId="0FEF3B24" w14:textId="2E559065" w:rsidR="00F23BFB" w:rsidRPr="00F23BFB" w:rsidRDefault="00F23BFB" w:rsidP="00F23BFB">
            <w:pPr>
              <w:tabs>
                <w:tab w:val="left" w:pos="6303"/>
              </w:tabs>
            </w:pPr>
            <w:r>
              <w:tab/>
            </w:r>
          </w:p>
        </w:tc>
        <w:tc>
          <w:tcPr>
            <w:tcW w:w="3074" w:type="dxa"/>
            <w:gridSpan w:val="3"/>
            <w:shd w:val="clear" w:color="auto" w:fill="auto"/>
          </w:tcPr>
          <w:p w14:paraId="67BC91D1" w14:textId="7E33C61C" w:rsidR="00B42643" w:rsidRPr="00F23BFB" w:rsidRDefault="00F23BFB" w:rsidP="00EA50F5">
            <w:pPr>
              <w:pStyle w:val="TOC1"/>
              <w:rPr>
                <w:sz w:val="32"/>
                <w:szCs w:val="20"/>
              </w:rPr>
            </w:pPr>
            <w:r w:rsidRPr="00F23BFB">
              <w:rPr>
                <w:sz w:val="32"/>
                <w:szCs w:val="20"/>
              </w:rPr>
              <w:t>Youth Group</w:t>
            </w:r>
          </w:p>
          <w:p w14:paraId="4832F28A" w14:textId="6207F566" w:rsidR="00B42643" w:rsidRPr="00FC2165" w:rsidRDefault="00F23BFB" w:rsidP="00CD0873">
            <w:pPr>
              <w:pStyle w:val="TOC2"/>
            </w:pPr>
            <w:r>
              <w:t>March 8</w:t>
            </w:r>
            <w:r w:rsidRPr="00F23BFB">
              <w:rPr>
                <w:vertAlign w:val="superscript"/>
              </w:rPr>
              <w:t>th</w:t>
            </w:r>
            <w:r>
              <w:t xml:space="preserve">, please join us @ CLS for some </w:t>
            </w:r>
            <w:r w:rsidRPr="00F23BFB">
              <w:t>Dodge Ball/Open Gym</w:t>
            </w:r>
            <w:r>
              <w:t xml:space="preserve">. Please bring a friend. </w:t>
            </w:r>
          </w:p>
        </w:tc>
      </w:tr>
      <w:tr w:rsidR="00B42643" w14:paraId="1A10CF1C" w14:textId="77777777" w:rsidTr="00E25CF6">
        <w:trPr>
          <w:trHeight w:val="86"/>
          <w:jc w:val="center"/>
        </w:trPr>
        <w:tc>
          <w:tcPr>
            <w:tcW w:w="451" w:type="dxa"/>
          </w:tcPr>
          <w:p w14:paraId="4CA3BD27" w14:textId="77777777" w:rsidR="00B42643" w:rsidRDefault="00B42643" w:rsidP="00B42643">
            <w:pPr>
              <w:pStyle w:val="NoSpacing"/>
            </w:pPr>
          </w:p>
        </w:tc>
        <w:tc>
          <w:tcPr>
            <w:tcW w:w="8048" w:type="dxa"/>
            <w:gridSpan w:val="5"/>
            <w:vMerge/>
          </w:tcPr>
          <w:p w14:paraId="409C5D2E" w14:textId="77777777" w:rsidR="00B42643" w:rsidRDefault="00B42643" w:rsidP="00C714EB"/>
        </w:tc>
        <w:tc>
          <w:tcPr>
            <w:tcW w:w="174" w:type="dxa"/>
            <w:shd w:val="clear" w:color="auto" w:fill="auto"/>
          </w:tcPr>
          <w:p w14:paraId="49AF89A6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11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E407A45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9" w:type="dxa"/>
            <w:shd w:val="clear" w:color="auto" w:fill="auto"/>
          </w:tcPr>
          <w:p w14:paraId="3A9FA885" w14:textId="77777777" w:rsidR="00B42643" w:rsidRPr="00C714EB" w:rsidRDefault="00B42643" w:rsidP="00C714EB">
            <w:pPr>
              <w:pStyle w:val="NoSpacing"/>
              <w:rPr>
                <w:sz w:val="10"/>
                <w:szCs w:val="10"/>
              </w:rPr>
            </w:pPr>
          </w:p>
        </w:tc>
      </w:tr>
      <w:tr w:rsidR="00B42643" w14:paraId="0562615A" w14:textId="77777777" w:rsidTr="00E25CF6">
        <w:trPr>
          <w:trHeight w:val="2458"/>
          <w:jc w:val="center"/>
        </w:trPr>
        <w:tc>
          <w:tcPr>
            <w:tcW w:w="451" w:type="dxa"/>
          </w:tcPr>
          <w:p w14:paraId="11E62204" w14:textId="77777777" w:rsidR="00B42643" w:rsidRDefault="00B42643" w:rsidP="00B42643">
            <w:pPr>
              <w:pStyle w:val="NoSpacing"/>
            </w:pPr>
          </w:p>
        </w:tc>
        <w:tc>
          <w:tcPr>
            <w:tcW w:w="8048" w:type="dxa"/>
            <w:gridSpan w:val="5"/>
            <w:vMerge/>
          </w:tcPr>
          <w:p w14:paraId="44B3B9D0" w14:textId="77777777" w:rsidR="00B42643" w:rsidRDefault="00B42643" w:rsidP="00C714EB"/>
        </w:tc>
        <w:tc>
          <w:tcPr>
            <w:tcW w:w="3074" w:type="dxa"/>
            <w:gridSpan w:val="3"/>
            <w:vMerge w:val="restart"/>
            <w:shd w:val="clear" w:color="auto" w:fill="auto"/>
          </w:tcPr>
          <w:p w14:paraId="75374CB3" w14:textId="77777777" w:rsidR="00CD0873" w:rsidRPr="00C714EB" w:rsidRDefault="00CD0873" w:rsidP="00CD0873">
            <w:pPr>
              <w:pStyle w:val="TOC1"/>
            </w:pPr>
            <w:r>
              <w:t>Lent</w:t>
            </w:r>
          </w:p>
          <w:p w14:paraId="6586632A" w14:textId="77777777" w:rsidR="00CD0873" w:rsidRPr="00C714EB" w:rsidRDefault="00CD0873" w:rsidP="00CD0873">
            <w:pPr>
              <w:pStyle w:val="TOC2"/>
            </w:pPr>
            <w:r>
              <w:t xml:space="preserve">Join us Wednesday nights for dinner throughout the Lenten Season. </w:t>
            </w:r>
          </w:p>
          <w:p w14:paraId="6F973113" w14:textId="77777777" w:rsidR="00CD0873" w:rsidRPr="006F2722" w:rsidRDefault="00CD0873" w:rsidP="00CD0873">
            <w:pPr>
              <w:pStyle w:val="TOC2"/>
            </w:pPr>
            <w:r w:rsidRPr="006F2722">
              <w:t>Dinner starts at 5:30pm Service starts at 6:30pm</w:t>
            </w:r>
          </w:p>
          <w:p w14:paraId="3C9828A3" w14:textId="77777777" w:rsidR="00CD0873" w:rsidRPr="00CD0873" w:rsidRDefault="00CD0873" w:rsidP="00CD0873">
            <w:pPr>
              <w:rPr>
                <w:lang w:eastAsia="ja-JP"/>
              </w:rPr>
            </w:pPr>
          </w:p>
          <w:p w14:paraId="28029031" w14:textId="7EDAC90F" w:rsidR="00CD0873" w:rsidRPr="00CD0873" w:rsidRDefault="00CD0873" w:rsidP="00CD0873">
            <w:pPr>
              <w:rPr>
                <w:lang w:eastAsia="ja-JP"/>
              </w:rPr>
            </w:pPr>
          </w:p>
        </w:tc>
      </w:tr>
      <w:tr w:rsidR="00B42643" w14:paraId="659E898D" w14:textId="77777777" w:rsidTr="00E25CF6">
        <w:trPr>
          <w:trHeight w:val="898"/>
          <w:jc w:val="center"/>
        </w:trPr>
        <w:tc>
          <w:tcPr>
            <w:tcW w:w="451" w:type="dxa"/>
          </w:tcPr>
          <w:p w14:paraId="2A3D59FE" w14:textId="77777777" w:rsidR="00B42643" w:rsidRDefault="00B42643" w:rsidP="00B42643">
            <w:pPr>
              <w:pStyle w:val="NoSpacing"/>
            </w:pPr>
          </w:p>
        </w:tc>
        <w:tc>
          <w:tcPr>
            <w:tcW w:w="8048" w:type="dxa"/>
            <w:gridSpan w:val="5"/>
          </w:tcPr>
          <w:p w14:paraId="0EB223C4" w14:textId="77777777" w:rsidR="00B42643" w:rsidRDefault="002A135A" w:rsidP="00EA50F5">
            <w:pPr>
              <w:pStyle w:val="Heading1"/>
              <w:rPr>
                <w:lang w:eastAsia="ja-JP"/>
              </w:rPr>
            </w:pPr>
            <w:sdt>
              <w:sdtPr>
                <w:id w:val="340206128"/>
                <w:placeholder>
                  <w:docPart w:val="771ADB51AA834418AE34DFED597748FC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B42643">
                  <w:t>Our Services</w:t>
                </w:r>
                <w:bookmarkEnd w:id="0"/>
              </w:sdtContent>
            </w:sdt>
          </w:p>
        </w:tc>
        <w:tc>
          <w:tcPr>
            <w:tcW w:w="3074" w:type="dxa"/>
            <w:gridSpan w:val="3"/>
            <w:vMerge/>
            <w:shd w:val="clear" w:color="auto" w:fill="auto"/>
          </w:tcPr>
          <w:p w14:paraId="6312DC69" w14:textId="77777777" w:rsidR="00B42643" w:rsidRDefault="00B42643" w:rsidP="00CD0873">
            <w:pPr>
              <w:pStyle w:val="TOC2"/>
            </w:pPr>
          </w:p>
        </w:tc>
      </w:tr>
      <w:tr w:rsidR="00897E9B" w:rsidRPr="00897E9B" w14:paraId="48EAECD1" w14:textId="77777777" w:rsidTr="00E25CF6">
        <w:trPr>
          <w:trHeight w:val="139"/>
          <w:jc w:val="center"/>
        </w:trPr>
        <w:tc>
          <w:tcPr>
            <w:tcW w:w="451" w:type="dxa"/>
          </w:tcPr>
          <w:p w14:paraId="0E0FC529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33" w:type="dxa"/>
            <w:shd w:val="clear" w:color="auto" w:fill="454C02" w:themeFill="accent2"/>
          </w:tcPr>
          <w:p w14:paraId="0E0B6EB2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966" w:type="dxa"/>
            <w:shd w:val="clear" w:color="auto" w:fill="auto"/>
          </w:tcPr>
          <w:p w14:paraId="0FB1AADE" w14:textId="77777777" w:rsidR="00E25CF6" w:rsidRPr="005B2993" w:rsidRDefault="00E25CF6" w:rsidP="00897E9B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5B2993">
              <w:rPr>
                <w:b/>
                <w:bCs/>
                <w:sz w:val="20"/>
                <w:szCs w:val="20"/>
              </w:rPr>
              <w:t>Erica Ernest 25</w:t>
            </w:r>
            <w:r w:rsidRPr="005B2993">
              <w:rPr>
                <w:b/>
                <w:bCs/>
                <w:sz w:val="20"/>
                <w:szCs w:val="20"/>
                <w:vertAlign w:val="superscript"/>
              </w:rPr>
              <w:t>th</w:t>
            </w:r>
            <w:r w:rsidRPr="005B2993">
              <w:rPr>
                <w:b/>
                <w:bCs/>
                <w:sz w:val="20"/>
                <w:szCs w:val="20"/>
              </w:rPr>
              <w:t xml:space="preserve"> Anniversay </w:t>
            </w:r>
          </w:p>
          <w:p w14:paraId="67A24A00" w14:textId="1995A3B4" w:rsidR="00897E9B" w:rsidRPr="00E25CF6" w:rsidRDefault="00E25CF6" w:rsidP="00897E9B">
            <w:pPr>
              <w:pStyle w:val="NoSpacing"/>
              <w:rPr>
                <w:sz w:val="20"/>
                <w:szCs w:val="20"/>
              </w:rPr>
            </w:pPr>
            <w:r w:rsidRPr="005B2993">
              <w:rPr>
                <w:b/>
                <w:bCs/>
                <w:sz w:val="20"/>
                <w:szCs w:val="20"/>
              </w:rPr>
              <w:t xml:space="preserve">   in Lutheran Education</w:t>
            </w:r>
          </w:p>
        </w:tc>
        <w:tc>
          <w:tcPr>
            <w:tcW w:w="40" w:type="dxa"/>
            <w:shd w:val="clear" w:color="auto" w:fill="auto"/>
          </w:tcPr>
          <w:p w14:paraId="57FDC9B3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561" w:type="dxa"/>
            <w:vMerge w:val="restart"/>
            <w:shd w:val="clear" w:color="auto" w:fill="auto"/>
          </w:tcPr>
          <w:p w14:paraId="3E2FC0DA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848" w:type="dxa"/>
            <w:shd w:val="clear" w:color="auto" w:fill="auto"/>
          </w:tcPr>
          <w:p w14:paraId="49064974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113CD450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11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65A9CD7D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89" w:type="dxa"/>
            <w:shd w:val="clear" w:color="auto" w:fill="auto"/>
          </w:tcPr>
          <w:p w14:paraId="3E3D18BD" w14:textId="77777777" w:rsidR="00897E9B" w:rsidRPr="00897E9B" w:rsidRDefault="00897E9B" w:rsidP="00897E9B">
            <w:pPr>
              <w:pStyle w:val="NoSpacing"/>
              <w:rPr>
                <w:sz w:val="10"/>
                <w:szCs w:val="10"/>
              </w:rPr>
            </w:pPr>
          </w:p>
        </w:tc>
      </w:tr>
      <w:tr w:rsidR="00897E9B" w14:paraId="67241B17" w14:textId="77777777" w:rsidTr="00E25CF6">
        <w:trPr>
          <w:trHeight w:val="3627"/>
          <w:jc w:val="center"/>
        </w:trPr>
        <w:tc>
          <w:tcPr>
            <w:tcW w:w="451" w:type="dxa"/>
          </w:tcPr>
          <w:p w14:paraId="778BE5D0" w14:textId="77777777" w:rsidR="00897E9B" w:rsidRPr="00EA50F5" w:rsidRDefault="00897E9B" w:rsidP="00B42643">
            <w:pPr>
              <w:pStyle w:val="NoSpacing"/>
              <w:rPr>
                <w:sz w:val="12"/>
              </w:rPr>
            </w:pPr>
          </w:p>
        </w:tc>
        <w:tc>
          <w:tcPr>
            <w:tcW w:w="3639" w:type="dxa"/>
            <w:gridSpan w:val="3"/>
            <w:shd w:val="clear" w:color="auto" w:fill="auto"/>
          </w:tcPr>
          <w:p w14:paraId="4EE238E3" w14:textId="77777777" w:rsidR="005B2993" w:rsidRDefault="005B2993" w:rsidP="005B2993">
            <w:pPr>
              <w:spacing w:before="120" w:after="0"/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</w:p>
          <w:p w14:paraId="757875A6" w14:textId="73EFBAE8" w:rsidR="005B2993" w:rsidRDefault="005B2993" w:rsidP="005B2993">
            <w:pP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We are blessed to have Erica Ernest as part of our CLS faculty and are excited to celebrate her 25th anniversary in the teaching ministry!  </w:t>
            </w:r>
          </w:p>
          <w:p w14:paraId="4B64C53E" w14:textId="77777777" w:rsidR="005B2993" w:rsidRDefault="005B2993" w:rsidP="005B2993">
            <w:pP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We will be celebrating on Thursday, March 19, with an evening concert by Jennie Williamson of Arison records.  </w:t>
            </w:r>
          </w:p>
          <w:p w14:paraId="08DE789C" w14:textId="74B47E78" w:rsidR="00897E9B" w:rsidRPr="00EA50F5" w:rsidRDefault="005B2993" w:rsidP="005B2993"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The concert is a free event and will begin at 6 p.m. in the main gym with a cake reception to follow.  </w:t>
            </w:r>
          </w:p>
        </w:tc>
        <w:tc>
          <w:tcPr>
            <w:tcW w:w="561" w:type="dxa"/>
            <w:vMerge/>
            <w:shd w:val="clear" w:color="auto" w:fill="auto"/>
          </w:tcPr>
          <w:p w14:paraId="59C5BD28" w14:textId="77777777" w:rsidR="00897E9B" w:rsidRPr="00EA50F5" w:rsidRDefault="00897E9B" w:rsidP="00EA50F5">
            <w:pPr>
              <w:pStyle w:val="NoSpacing"/>
              <w:rPr>
                <w:sz w:val="12"/>
              </w:rPr>
            </w:pPr>
          </w:p>
        </w:tc>
        <w:tc>
          <w:tcPr>
            <w:tcW w:w="3848" w:type="dxa"/>
            <w:shd w:val="clear" w:color="auto" w:fill="auto"/>
          </w:tcPr>
          <w:p w14:paraId="7F538815" w14:textId="1139EFB9" w:rsidR="00F8501F" w:rsidRDefault="00F8501F" w:rsidP="00F8501F">
            <w:pPr>
              <w:tabs>
                <w:tab w:val="left" w:pos="1413"/>
              </w:tabs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drawing>
                <wp:anchor distT="0" distB="0" distL="114300" distR="114300" simplePos="0" relativeHeight="251665408" behindDoc="1" locked="0" layoutInCell="1" allowOverlap="1" wp14:anchorId="00C6FB81" wp14:editId="3A64B0FC">
                  <wp:simplePos x="0" y="0"/>
                  <wp:positionH relativeFrom="column">
                    <wp:posOffset>-612056</wp:posOffset>
                  </wp:positionH>
                  <wp:positionV relativeFrom="paragraph">
                    <wp:posOffset>-289931</wp:posOffset>
                  </wp:positionV>
                  <wp:extent cx="3053715" cy="3130021"/>
                  <wp:effectExtent l="0" t="0" r="0" b="0"/>
                  <wp:wrapNone/>
                  <wp:docPr id="226" name="Picture 226" descr="Image result for Lutheran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utheran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34" cy="316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E556C" w14:textId="77777777" w:rsidR="00F8501F" w:rsidRDefault="00F8501F" w:rsidP="005B2993">
            <w:pP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</w:p>
          <w:p w14:paraId="095749BD" w14:textId="42987BB3" w:rsidR="005B2993" w:rsidRDefault="005B2993" w:rsidP="005B2993">
            <w:pP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>This is going to be a great evening where we can give thanks to God for Mrs. Ernest's service, and both children and adults will be encouraged by Jennie Williamson's music. </w:t>
            </w:r>
          </w:p>
          <w:p w14:paraId="38EAA9E4" w14:textId="61E97557" w:rsidR="00897E9B" w:rsidRPr="00EA50F5" w:rsidRDefault="005B2993" w:rsidP="005B2993">
            <w:r>
              <w:rPr>
                <w:rFonts w:ascii="Arial" w:hAnsi="Arial" w:cs="Arial"/>
                <w:i/>
                <w:iCs/>
                <w:color w:val="222222"/>
                <w:shd w:val="clear" w:color="auto" w:fill="FFFFFF"/>
              </w:rPr>
              <w:t xml:space="preserve"> Please make plans to attend.</w:t>
            </w:r>
          </w:p>
        </w:tc>
        <w:tc>
          <w:tcPr>
            <w:tcW w:w="3074" w:type="dxa"/>
            <w:gridSpan w:val="3"/>
            <w:shd w:val="clear" w:color="auto" w:fill="auto"/>
          </w:tcPr>
          <w:p w14:paraId="5F7FDE6F" w14:textId="641F3A2F" w:rsidR="00CD0873" w:rsidRPr="00C714EB" w:rsidRDefault="00CD0873" w:rsidP="00CD0873">
            <w:pPr>
              <w:pStyle w:val="TOC1"/>
            </w:pPr>
            <w:r>
              <w:t>Bible Study</w:t>
            </w:r>
          </w:p>
          <w:p w14:paraId="0DACD52F" w14:textId="77777777" w:rsidR="00CD0873" w:rsidRPr="00CD0873" w:rsidRDefault="00CD0873" w:rsidP="00CD0873">
            <w:pPr>
              <w:pStyle w:val="TOC2"/>
              <w:rPr>
                <w:sz w:val="20"/>
                <w:szCs w:val="20"/>
              </w:rPr>
            </w:pPr>
            <w:r w:rsidRPr="00CD0873">
              <w:rPr>
                <w:sz w:val="20"/>
                <w:szCs w:val="20"/>
              </w:rPr>
              <w:t xml:space="preserve">Mens bible study meets on the first and third Monday of every month at 7:00PM </w:t>
            </w:r>
          </w:p>
          <w:p w14:paraId="7E498FF1" w14:textId="05F3717F" w:rsidR="006F2722" w:rsidRPr="006F2722" w:rsidRDefault="00CD0873" w:rsidP="00CD0873">
            <w:pPr>
              <w:pStyle w:val="TOC2"/>
            </w:pPr>
            <w:r w:rsidRPr="00CD0873">
              <w:rPr>
                <w:sz w:val="20"/>
                <w:szCs w:val="20"/>
              </w:rPr>
              <w:t>Womens bible study meets on the secon and fourth Tuesday of every month at 7:00PM</w:t>
            </w:r>
          </w:p>
        </w:tc>
      </w:tr>
    </w:tbl>
    <w:p w14:paraId="6F303C03" w14:textId="77777777" w:rsidR="00890A94" w:rsidRPr="00897E9B" w:rsidRDefault="00890A94" w:rsidP="00C714EB">
      <w:pPr>
        <w:pStyle w:val="NoSpacing"/>
        <w:rPr>
          <w:sz w:val="14"/>
        </w:rPr>
      </w:pPr>
      <w:r w:rsidRPr="00897E9B">
        <w:rPr>
          <w:sz w:val="14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10"/>
        <w:gridCol w:w="1710"/>
        <w:gridCol w:w="270"/>
        <w:gridCol w:w="1338"/>
        <w:gridCol w:w="1182"/>
        <w:gridCol w:w="2466"/>
        <w:gridCol w:w="480"/>
        <w:gridCol w:w="3264"/>
      </w:tblGrid>
      <w:tr w:rsidR="0063730C" w14:paraId="7E240C63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287B2631" w14:textId="01E2CED3" w:rsidR="0063730C" w:rsidRPr="00897E9B" w:rsidRDefault="00897E9B" w:rsidP="00897E9B">
            <w:pPr>
              <w:pStyle w:val="Info"/>
            </w:pPr>
            <w:r w:rsidRPr="00897E9B">
              <w:lastRenderedPageBreak/>
              <w:t xml:space="preserve">    </w:t>
            </w:r>
            <w:r w:rsidR="00F23BFB">
              <w:t>March</w:t>
            </w:r>
            <w:r w:rsidRPr="00897E9B">
              <w:t xml:space="preserve">  |  </w:t>
            </w:r>
            <w:r w:rsidR="00F23BFB">
              <w:t>2020</w:t>
            </w:r>
          </w:p>
        </w:tc>
        <w:tc>
          <w:tcPr>
            <w:tcW w:w="3264" w:type="dxa"/>
          </w:tcPr>
          <w:p w14:paraId="1774FD3F" w14:textId="77777777" w:rsidR="0063730C" w:rsidRDefault="0063730C" w:rsidP="00DA3E92">
            <w:pPr>
              <w:pStyle w:val="NoSpacing"/>
              <w:rPr>
                <w:lang w:eastAsia="ja-JP"/>
              </w:rPr>
            </w:pPr>
          </w:p>
        </w:tc>
      </w:tr>
      <w:tr w:rsidR="0063730C" w14:paraId="2C1BF3A7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p w14:paraId="605B7E44" w14:textId="77777777" w:rsidR="00E84C57" w:rsidRPr="00E84C57" w:rsidRDefault="00E84C57" w:rsidP="00E84C57">
            <w:pPr>
              <w:rPr>
                <w:sz w:val="28"/>
                <w:szCs w:val="36"/>
              </w:rPr>
            </w:pPr>
            <w:r w:rsidRPr="00E84C57">
              <w:rPr>
                <w:sz w:val="28"/>
                <w:szCs w:val="36"/>
                <w:lang w:eastAsia="ja-JP"/>
              </w:rPr>
              <w:t>Ash Wednesday is February 26</w:t>
            </w:r>
            <w:r w:rsidRPr="00E84C57">
              <w:rPr>
                <w:sz w:val="28"/>
                <w:szCs w:val="36"/>
                <w:vertAlign w:val="superscript"/>
                <w:lang w:eastAsia="ja-JP"/>
              </w:rPr>
              <w:t>th</w:t>
            </w:r>
            <w:r w:rsidRPr="00E84C57">
              <w:rPr>
                <w:sz w:val="28"/>
                <w:szCs w:val="36"/>
                <w:lang w:eastAsia="ja-JP"/>
              </w:rPr>
              <w:t>, 2020. Dinner is at 5:30 pm and Service will start at 6:30pm. Everyone is welcome. This is a communion service and ashes will be distributed as well. Dinner will be a potato bar severed by our Martini Church Council.</w:t>
            </w:r>
          </w:p>
          <w:p w14:paraId="47FC1C23" w14:textId="62BBF965" w:rsidR="0063730C" w:rsidRDefault="0063730C" w:rsidP="003750FA">
            <w:pPr>
              <w:rPr>
                <w:lang w:eastAsia="ja-JP"/>
              </w:rPr>
            </w:pPr>
          </w:p>
        </w:tc>
        <w:tc>
          <w:tcPr>
            <w:tcW w:w="7392" w:type="dxa"/>
            <w:gridSpan w:val="4"/>
          </w:tcPr>
          <w:p w14:paraId="2DD05364" w14:textId="52B093EA" w:rsidR="0063730C" w:rsidRDefault="00E84C57" w:rsidP="00DA3E92">
            <w:pPr>
              <w:pStyle w:val="NoSpacing"/>
              <w:rPr>
                <w:lang w:eastAsia="ja-JP"/>
              </w:rPr>
            </w:pPr>
            <w:r>
              <w:drawing>
                <wp:anchor distT="0" distB="0" distL="114300" distR="114300" simplePos="0" relativeHeight="251659264" behindDoc="0" locked="0" layoutInCell="1" allowOverlap="1" wp14:anchorId="5B276195" wp14:editId="03D45D95">
                  <wp:simplePos x="0" y="0"/>
                  <wp:positionH relativeFrom="column">
                    <wp:posOffset>44582</wp:posOffset>
                  </wp:positionH>
                  <wp:positionV relativeFrom="paragraph">
                    <wp:posOffset>-40880</wp:posOffset>
                  </wp:positionV>
                  <wp:extent cx="4803140" cy="3026760"/>
                  <wp:effectExtent l="0" t="0" r="0" b="2540"/>
                  <wp:wrapNone/>
                  <wp:docPr id="2" name="Picture 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479" cy="305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730C" w14:paraId="5F1F73F0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p w14:paraId="475F1CB8" w14:textId="54FBB7EB" w:rsidR="003750FA" w:rsidRDefault="00E84C57" w:rsidP="003750FA">
            <w:pPr>
              <w:pStyle w:val="Quote"/>
            </w:pPr>
            <w:r w:rsidRPr="00E84C57">
              <w:rPr>
                <w:b/>
                <w:bCs/>
                <w:vertAlign w:val="superscript"/>
              </w:rPr>
              <w:t>17 </w:t>
            </w:r>
            <w:r w:rsidRPr="00E84C57">
              <w:t>The Lord your God is in your midst,</w:t>
            </w:r>
            <w:r>
              <w:t xml:space="preserve"> </w:t>
            </w:r>
            <w:r w:rsidRPr="00E84C57">
              <w:t>a mighty one who will save;</w:t>
            </w:r>
            <w:r>
              <w:t xml:space="preserve"> </w:t>
            </w:r>
            <w:r w:rsidRPr="00E84C57">
              <w:t>he will rejoice over you with gladness;</w:t>
            </w:r>
            <w:r>
              <w:t xml:space="preserve"> </w:t>
            </w:r>
            <w:r w:rsidRPr="00E84C57">
              <w:t>he will quiet you by his love;</w:t>
            </w:r>
            <w:r w:rsidRPr="00E84C57">
              <w:br/>
              <w:t>he will exult over you with loud singing.</w:t>
            </w:r>
          </w:p>
          <w:p w14:paraId="26DD8A86" w14:textId="25428104" w:rsidR="0063730C" w:rsidRDefault="00E84C57" w:rsidP="00E84C57">
            <w:pPr>
              <w:pStyle w:val="QuoteSource"/>
              <w:numPr>
                <w:ilvl w:val="0"/>
                <w:numId w:val="1"/>
              </w:numPr>
            </w:pPr>
            <w:r w:rsidRPr="00E84C57">
              <w:t>Zephaniah 3:17</w:t>
            </w:r>
          </w:p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C17FBB1" w14:textId="5BA26717" w:rsidR="0063730C" w:rsidRDefault="00E84C57" w:rsidP="003750FA">
            <w:pPr>
              <w:rPr>
                <w:lang w:eastAsia="ja-JP"/>
              </w:rPr>
            </w:pPr>
            <w:r>
              <w:drawing>
                <wp:inline distT="0" distB="0" distL="0" distR="0" wp14:anchorId="0059B507" wp14:editId="1E68249F">
                  <wp:extent cx="2034572" cy="1846053"/>
                  <wp:effectExtent l="0" t="0" r="381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911" t="22020" r="19133" b="25394"/>
                          <a:stretch/>
                        </pic:blipFill>
                        <pic:spPr bwMode="auto">
                          <a:xfrm>
                            <a:off x="0" y="0"/>
                            <a:ext cx="2045258" cy="1855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0FA" w14:paraId="57156DB3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54AFB8B2" w14:textId="3344F0D0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  <w:tc>
          <w:tcPr>
            <w:tcW w:w="6210" w:type="dxa"/>
            <w:gridSpan w:val="3"/>
          </w:tcPr>
          <w:p w14:paraId="744D5DD3" w14:textId="2EBD6FAB" w:rsidR="003750FA" w:rsidRDefault="003750FA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0FC33496" w14:textId="77777777" w:rsidTr="00D45D40">
        <w:trPr>
          <w:trHeight w:val="729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6C1E4437" w14:textId="22DCDDD2" w:rsidR="00463223" w:rsidRPr="00463223" w:rsidRDefault="00F23BFB" w:rsidP="00463223">
            <w:pPr>
              <w:pStyle w:val="Heading1"/>
            </w:pPr>
            <w:r>
              <w:t>Upcoming Events:</w:t>
            </w:r>
          </w:p>
        </w:tc>
        <w:tc>
          <w:tcPr>
            <w:tcW w:w="6210" w:type="dxa"/>
            <w:gridSpan w:val="3"/>
            <w:vMerge w:val="restart"/>
          </w:tcPr>
          <w:p w14:paraId="602BEA2A" w14:textId="3471C7CB" w:rsidR="00463223" w:rsidRDefault="007F3511" w:rsidP="00DA3E92">
            <w:pPr>
              <w:pStyle w:val="NoSpacing"/>
              <w:rPr>
                <w:lang w:eastAsia="ja-JP"/>
              </w:rPr>
            </w:pPr>
            <w:r>
              <w:drawing>
                <wp:anchor distT="0" distB="0" distL="114300" distR="114300" simplePos="0" relativeHeight="251663360" behindDoc="0" locked="0" layoutInCell="1" allowOverlap="1" wp14:anchorId="6F182E21" wp14:editId="014D33F6">
                  <wp:simplePos x="0" y="0"/>
                  <wp:positionH relativeFrom="column">
                    <wp:posOffset>104895</wp:posOffset>
                  </wp:positionH>
                  <wp:positionV relativeFrom="paragraph">
                    <wp:posOffset>1482653</wp:posOffset>
                  </wp:positionV>
                  <wp:extent cx="1746838" cy="1699404"/>
                  <wp:effectExtent l="0" t="0" r="635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4" t="20981" r="22307"/>
                          <a:stretch/>
                        </pic:blipFill>
                        <pic:spPr bwMode="auto">
                          <a:xfrm>
                            <a:off x="0" y="0"/>
                            <a:ext cx="1760515" cy="1712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2722">
              <w:drawing>
                <wp:anchor distT="0" distB="0" distL="114300" distR="114300" simplePos="0" relativeHeight="251662336" behindDoc="0" locked="0" layoutInCell="1" allowOverlap="1" wp14:anchorId="636FF8A5" wp14:editId="14D3DCD2">
                  <wp:simplePos x="0" y="0"/>
                  <wp:positionH relativeFrom="column">
                    <wp:posOffset>1925068</wp:posOffset>
                  </wp:positionH>
                  <wp:positionV relativeFrom="paragraph">
                    <wp:posOffset>1508532</wp:posOffset>
                  </wp:positionV>
                  <wp:extent cx="1759191" cy="1625600"/>
                  <wp:effectExtent l="0" t="0" r="0" b="0"/>
                  <wp:wrapNone/>
                  <wp:docPr id="28" name="Picture 28" descr="Image result for Lutheran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utheran edu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31" cy="163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2722">
              <w:drawing>
                <wp:anchor distT="0" distB="0" distL="114300" distR="114300" simplePos="0" relativeHeight="251661312" behindDoc="0" locked="0" layoutInCell="1" allowOverlap="1" wp14:anchorId="16134005" wp14:editId="315C28FB">
                  <wp:simplePos x="0" y="0"/>
                  <wp:positionH relativeFrom="column">
                    <wp:posOffset>1925068</wp:posOffset>
                  </wp:positionH>
                  <wp:positionV relativeFrom="paragraph">
                    <wp:posOffset>-173619</wp:posOffset>
                  </wp:positionV>
                  <wp:extent cx="1708472" cy="1588748"/>
                  <wp:effectExtent l="0" t="0" r="6350" b="0"/>
                  <wp:wrapNone/>
                  <wp:docPr id="7" name="Picture 7" descr="Image result for spring forward daylight savings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pring forward daylight savings 20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05" b="21357"/>
                          <a:stretch/>
                        </pic:blipFill>
                        <pic:spPr bwMode="auto">
                          <a:xfrm>
                            <a:off x="0" y="0"/>
                            <a:ext cx="1731802" cy="161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F2722">
              <w:rPr>
                <w:lang w:eastAsia="ja-JP"/>
              </w:rPr>
              <w:drawing>
                <wp:anchor distT="0" distB="0" distL="114300" distR="114300" simplePos="0" relativeHeight="251660288" behindDoc="0" locked="0" layoutInCell="1" allowOverlap="1" wp14:anchorId="45EE2CC4" wp14:editId="2DCCB894">
                  <wp:simplePos x="0" y="0"/>
                  <wp:positionH relativeFrom="column">
                    <wp:posOffset>96268</wp:posOffset>
                  </wp:positionH>
                  <wp:positionV relativeFrom="paragraph">
                    <wp:posOffset>-156366</wp:posOffset>
                  </wp:positionV>
                  <wp:extent cx="1731645" cy="1571495"/>
                  <wp:effectExtent l="0" t="0" r="1905" b="0"/>
                  <wp:wrapNone/>
                  <wp:docPr id="3" name="Picture 3" descr="C:\Users\Sara Conley\AppData\Local\Microsoft\Windows\INetCache\Content.MSO\9ECDF09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ra Conley\AppData\Local\Microsoft\Windows\INetCache\Content.MSO\9ECDF09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385" cy="158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5D40" w14:paraId="0C3A45A5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4EC5247A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1710" w:type="dxa"/>
          </w:tcPr>
          <w:p w14:paraId="7C1528D2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70" w:type="dxa"/>
          </w:tcPr>
          <w:p w14:paraId="52CBEB96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7419B786" w14:textId="77777777" w:rsidR="00D45D40" w:rsidRPr="00463223" w:rsidRDefault="00D45D40" w:rsidP="00463223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19A28E50" w14:textId="77777777" w:rsidR="00D45D40" w:rsidRDefault="00D45D40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30C071A6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id w:val="-1704241962"/>
              <w:placeholder>
                <w:docPart w:val="DA4F78EF42D241AFB561FB2A8D498C2C"/>
              </w:placeholder>
              <w:temporary/>
              <w:showingPlcHdr/>
              <w15:appearance w15:val="hidden"/>
            </w:sdtPr>
            <w:sdtEndPr/>
            <w:sdtContent>
              <w:p w14:paraId="328E6F5C" w14:textId="77777777" w:rsidR="00463223" w:rsidRDefault="00463223" w:rsidP="00D45D40">
                <w:pPr>
                  <w:pStyle w:val="Heading2"/>
                </w:pPr>
                <w:r w:rsidRPr="00D45D40">
                  <w:t>01</w:t>
                </w:r>
              </w:p>
            </w:sdtContent>
          </w:sdt>
          <w:p w14:paraId="1D52DA8A" w14:textId="5CE61BD5" w:rsidR="00463223" w:rsidRPr="00463223" w:rsidRDefault="00F23BFB" w:rsidP="00D45D40">
            <w:pPr>
              <w:pStyle w:val="Services"/>
            </w:pPr>
            <w:r>
              <w:t>March 1</w:t>
            </w:r>
            <w:r w:rsidRPr="00F23BFB">
              <w:rPr>
                <w:vertAlign w:val="superscript"/>
              </w:rPr>
              <w:t>st</w:t>
            </w:r>
            <w:r>
              <w:t xml:space="preserve"> Central Assosiation Meeting CLS @ 1:00pm</w:t>
            </w:r>
          </w:p>
        </w:tc>
        <w:tc>
          <w:tcPr>
            <w:tcW w:w="270" w:type="dxa"/>
          </w:tcPr>
          <w:p w14:paraId="0E96A9DE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2"/>
          </w:tcPr>
          <w:p w14:paraId="44FF52EF" w14:textId="7D7BF341" w:rsidR="00463223" w:rsidRPr="00D45D40" w:rsidRDefault="006F2722" w:rsidP="00D45D40">
            <w:pPr>
              <w:pStyle w:val="Heading2"/>
            </w:pPr>
            <w:r>
              <w:t>08</w:t>
            </w:r>
          </w:p>
          <w:p w14:paraId="121D77E3" w14:textId="06112F7A" w:rsidR="00463223" w:rsidRPr="00463223" w:rsidRDefault="00F23BFB" w:rsidP="00D45D40">
            <w:pPr>
              <w:pStyle w:val="Services"/>
            </w:pPr>
            <w:r>
              <w:t>Daylights Saving Time March 8</w:t>
            </w:r>
            <w:r w:rsidRPr="00F23BFB">
              <w:rPr>
                <w:vertAlign w:val="superscript"/>
              </w:rPr>
              <w:t>th</w:t>
            </w:r>
            <w:r>
              <w:t xml:space="preserve">, Spring Forward! </w:t>
            </w:r>
          </w:p>
        </w:tc>
        <w:tc>
          <w:tcPr>
            <w:tcW w:w="6210" w:type="dxa"/>
            <w:gridSpan w:val="3"/>
            <w:vMerge/>
          </w:tcPr>
          <w:p w14:paraId="0F8D09DF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  <w:tr w:rsidR="00463223" w14:paraId="667E9420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p w14:paraId="61D4CBA3" w14:textId="2B704AA1" w:rsidR="00D45D40" w:rsidRDefault="006F2722" w:rsidP="00D45D40">
            <w:pPr>
              <w:pStyle w:val="Heading2"/>
            </w:pPr>
            <w:r>
              <w:t>08</w:t>
            </w:r>
          </w:p>
          <w:p w14:paraId="3B95205B" w14:textId="3C4014F3" w:rsidR="00463223" w:rsidRPr="00463223" w:rsidRDefault="006F2722" w:rsidP="00D45D40">
            <w:pPr>
              <w:pStyle w:val="Services"/>
            </w:pPr>
            <w:r>
              <w:t>Youth Group Dodge ball and open gym!</w:t>
            </w:r>
          </w:p>
        </w:tc>
        <w:tc>
          <w:tcPr>
            <w:tcW w:w="270" w:type="dxa"/>
          </w:tcPr>
          <w:p w14:paraId="63070B5D" w14:textId="77777777" w:rsidR="00463223" w:rsidRPr="00463223" w:rsidRDefault="00463223" w:rsidP="00463223">
            <w:pPr>
              <w:pStyle w:val="NoSpacing"/>
            </w:pPr>
          </w:p>
        </w:tc>
        <w:tc>
          <w:tcPr>
            <w:tcW w:w="2520" w:type="dxa"/>
            <w:gridSpan w:val="2"/>
          </w:tcPr>
          <w:p w14:paraId="204BD37E" w14:textId="40E2331B" w:rsidR="00463223" w:rsidRPr="00D45D40" w:rsidRDefault="007F3511" w:rsidP="00D45D40">
            <w:pPr>
              <w:pStyle w:val="Heading2"/>
            </w:pPr>
            <w:r>
              <w:t>19</w:t>
            </w:r>
          </w:p>
          <w:p w14:paraId="17FD410C" w14:textId="3F2251EF" w:rsidR="00463223" w:rsidRPr="00463223" w:rsidRDefault="006F2722" w:rsidP="00D45D40">
            <w:pPr>
              <w:pStyle w:val="Services"/>
            </w:pPr>
            <w:r>
              <w:t>Erica Ernest 25</w:t>
            </w:r>
            <w:r w:rsidRPr="006F2722">
              <w:rPr>
                <w:vertAlign w:val="superscript"/>
              </w:rPr>
              <w:t>th</w:t>
            </w:r>
            <w:r>
              <w:t xml:space="preserve"> Anniversary of Lutheran Education. </w:t>
            </w:r>
          </w:p>
        </w:tc>
        <w:tc>
          <w:tcPr>
            <w:tcW w:w="6210" w:type="dxa"/>
            <w:gridSpan w:val="3"/>
            <w:vMerge/>
          </w:tcPr>
          <w:p w14:paraId="69B52CA5" w14:textId="77777777" w:rsidR="00463223" w:rsidRDefault="00463223" w:rsidP="00DA3E92">
            <w:pPr>
              <w:pStyle w:val="NoSpacing"/>
              <w:rPr>
                <w:lang w:eastAsia="ja-JP"/>
              </w:rPr>
            </w:pPr>
          </w:p>
        </w:tc>
      </w:tr>
    </w:tbl>
    <w:p w14:paraId="210575D4" w14:textId="77777777" w:rsidR="004E6F6A" w:rsidRPr="00FC2165" w:rsidRDefault="004E6F6A" w:rsidP="00DA3E92">
      <w:pPr>
        <w:spacing w:before="0" w:after="0"/>
        <w:rPr>
          <w:sz w:val="12"/>
        </w:rPr>
      </w:pPr>
    </w:p>
    <w:sectPr w:rsidR="004E6F6A" w:rsidRPr="00FC2165" w:rsidSect="00B42643">
      <w:headerReference w:type="default" r:id="rId18"/>
      <w:footerReference w:type="even" r:id="rId19"/>
      <w:footerReference w:type="default" r:id="rId20"/>
      <w:headerReference w:type="first" r:id="rId21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1BB3F" w14:textId="77777777" w:rsidR="002A135A" w:rsidRDefault="002A135A" w:rsidP="00890A94">
      <w:r>
        <w:separator/>
      </w:r>
    </w:p>
  </w:endnote>
  <w:endnote w:type="continuationSeparator" w:id="0">
    <w:p w14:paraId="0F0C4B2D" w14:textId="77777777" w:rsidR="002A135A" w:rsidRDefault="002A135A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DCEA2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4FFD2179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5DA28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DD19D" w14:textId="77777777" w:rsidR="002A135A" w:rsidRDefault="002A135A" w:rsidP="00890A94">
      <w:r>
        <w:separator/>
      </w:r>
    </w:p>
  </w:footnote>
  <w:footnote w:type="continuationSeparator" w:id="0">
    <w:p w14:paraId="3A219E52" w14:textId="77777777" w:rsidR="002A135A" w:rsidRDefault="002A135A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61A02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71552" behindDoc="0" locked="0" layoutInCell="1" allowOverlap="1" wp14:anchorId="0D713C54" wp14:editId="4C242A26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Group 392" descr="background image a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Rectangle 389" descr="man and woman overlooking a monument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Group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Rectangle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Group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Rectangle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Rectangle 388" descr="Outside, top left panel grouped images, two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Group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Rectangle 380" descr="Outside, top left panel grouped images, two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Rectangle 381" descr="Outside, top left panel grouped images, three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Rectangle 382" descr="Outside, top left panel grouped images, four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2E2A2916" id="Group 392" o:spid="_x0000_s1026" alt="background image and design" style="position:absolute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">
              <v:rect id="Rectangle 389" o:spid="_x0000_s1027" alt="man and woman overlooking a monument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man and woman overlooking a monument" recolor="t" rotate="t" type="frame"/>
              </v:rect>
              <v:group id="Group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Rectangle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Rectangle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Rectangle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Rectangle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Rectangle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Rectangle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Rectangle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Rectangle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Rectangle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Rectangle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Rectangle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Rectangle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Rectangle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Rectangle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Rectangle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Group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Rectangle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Rectangle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Rectangle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Rectangle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Rectangle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Rectangle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Rectangle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Rectangle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Rectangle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Rectangle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Rectangle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Rectangle 388" o:spid="_x0000_s1056" alt="Outside, top left panel grouped images, two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Outside, top left panel grouped images, two" recolor="t" rotate="t" type="frame"/>
              </v:rect>
              <v:group id="Group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Rectangle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Rectangle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Rectangle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Rectangle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Rectangle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Rectangle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Rectangle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Rectangle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Rectangle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Rectangle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Rectangle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Rectangle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Rectangle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Rectangle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Rectangle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Rectangle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Rectangle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Rectangle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Rectangle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Rectangle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Rectangle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Rectangle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Rectangle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Rectangle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Rectangle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Rectangle 380" o:spid="_x0000_s1083" alt="Outside, top left panel grouped images, two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Outside, top left panel grouped images, two" recolor="t" rotate="t" type="frame"/>
              </v:rect>
              <v:rect id="Rectangle 381" o:spid="_x0000_s1084" alt="Outside, top left panel grouped images, three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Outside, top left panel grouped images, three" recolor="t" rotate="t" type="frame"/>
              </v:rect>
              <v:rect id="Rectangle 382" o:spid="_x0000_s1085" alt="Outside, top left panel grouped images, four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Outside, top left panel grouped images, four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3EC4E" w14:textId="77777777" w:rsidR="0063730C" w:rsidRDefault="00AA4539">
    <w:pPr>
      <w:pStyle w:val="Header"/>
    </w:pPr>
    <w:r>
      <mc:AlternateContent>
        <mc:Choice Requires="wpg">
          <w:drawing>
            <wp:anchor distT="0" distB="0" distL="114300" distR="114300" simplePos="0" relativeHeight="251686912" behindDoc="0" locked="0" layoutInCell="1" allowOverlap="1" wp14:anchorId="2271C029" wp14:editId="00E59BE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Group 391" descr="first page cover images and desig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Rectangle 390" descr="woman writing while sitting on a mountain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Group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Group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Group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Group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4" name="Freeform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Freeform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Freeform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Freeform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Freeform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Rectangle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Rectangle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Freeform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Freeform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Oval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Oval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Oval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Oval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Oval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Oval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Oval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Oval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Oval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Oval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Oval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Oval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Oval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25" name="Rectangle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A6F889E" id="Group 391" o:spid="_x0000_s1026" alt="first page cover images and designs" style="position:absolute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">
              <v:rect id="Rectangle 390" o:spid="_x0000_s1027" alt="woman writing while sitting on a mountain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woman writing while sitting on a mountain" recolor="t" rotate="t" type="frame"/>
              </v:rect>
              <v:group id="Group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Rectangle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Rectangle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Rectangle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Rectangle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Rectangle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Rectangle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Rectangle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Rectangle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Group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Rectangle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Rectangle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Rectangle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Rectangle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Rectangle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Rectangle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Rectangle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Rectangle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Rectangle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Rectangle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Group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Rectangle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Rectangle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Rectangle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Rectangle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Rectangle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Rectangle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Rectangle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Rectangle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Rectangle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Rectangle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Rectangle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Rectangle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Rectangle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Rectangle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Rectangle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Rectangle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Rectangle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Rectangle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Rectangle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Rectangle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Rectangle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Rectangle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Rectangle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Rectangle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Rectangle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Group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Freeform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Freeform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Freeform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Freeform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Freeform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Rectangle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Rectangle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Freeform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Freeform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Freeform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Freeform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Oval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Oval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Oval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Oval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Oval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Oval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Oval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Oval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Oval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Oval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Oval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Oval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Oval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Rectangle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3006"/>
    <w:multiLevelType w:val="hybridMultilevel"/>
    <w:tmpl w:val="2286F03C"/>
    <w:lvl w:ilvl="0" w:tplc="3462E98C">
      <w:start w:val="17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FB"/>
    <w:rsid w:val="000629E9"/>
    <w:rsid w:val="0008209F"/>
    <w:rsid w:val="00090C60"/>
    <w:rsid w:val="000B7C68"/>
    <w:rsid w:val="000C7B6F"/>
    <w:rsid w:val="001239CE"/>
    <w:rsid w:val="00142716"/>
    <w:rsid w:val="0018361D"/>
    <w:rsid w:val="001E356C"/>
    <w:rsid w:val="002A135A"/>
    <w:rsid w:val="002A3CC9"/>
    <w:rsid w:val="0036071D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61657"/>
    <w:rsid w:val="00590C79"/>
    <w:rsid w:val="00592C02"/>
    <w:rsid w:val="005B2993"/>
    <w:rsid w:val="005C19F6"/>
    <w:rsid w:val="005E55CE"/>
    <w:rsid w:val="0062123A"/>
    <w:rsid w:val="0063730C"/>
    <w:rsid w:val="006C1AD8"/>
    <w:rsid w:val="006F2722"/>
    <w:rsid w:val="0071553D"/>
    <w:rsid w:val="00763D29"/>
    <w:rsid w:val="007A4516"/>
    <w:rsid w:val="007C4E1B"/>
    <w:rsid w:val="007E762E"/>
    <w:rsid w:val="007F3511"/>
    <w:rsid w:val="007F5E77"/>
    <w:rsid w:val="00817DA5"/>
    <w:rsid w:val="0082720A"/>
    <w:rsid w:val="00836192"/>
    <w:rsid w:val="00836FAC"/>
    <w:rsid w:val="00875386"/>
    <w:rsid w:val="00890A94"/>
    <w:rsid w:val="008916A4"/>
    <w:rsid w:val="00891FE4"/>
    <w:rsid w:val="008951CC"/>
    <w:rsid w:val="00897E9B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0873"/>
    <w:rsid w:val="00CD2F3D"/>
    <w:rsid w:val="00CE09B6"/>
    <w:rsid w:val="00D00292"/>
    <w:rsid w:val="00D11C75"/>
    <w:rsid w:val="00D16442"/>
    <w:rsid w:val="00D45D40"/>
    <w:rsid w:val="00DA3E92"/>
    <w:rsid w:val="00DC72E3"/>
    <w:rsid w:val="00DD2514"/>
    <w:rsid w:val="00E25CF6"/>
    <w:rsid w:val="00E30B82"/>
    <w:rsid w:val="00E42353"/>
    <w:rsid w:val="00E55D74"/>
    <w:rsid w:val="00E84C57"/>
    <w:rsid w:val="00E9597B"/>
    <w:rsid w:val="00EA50F5"/>
    <w:rsid w:val="00F23BFB"/>
    <w:rsid w:val="00F41A0F"/>
    <w:rsid w:val="00F67F48"/>
    <w:rsid w:val="00F8501F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65C353"/>
  <w14:defaultImageDpi w14:val="32767"/>
  <w15:chartTrackingRefBased/>
  <w15:docId w15:val="{F801BC68-C72B-4B9F-8D79-F37CE55E9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D40"/>
    <w:rPr>
      <w:noProof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CD0873"/>
    <w:pPr>
      <w:spacing w:after="240"/>
      <w:ind w:left="360" w:right="360"/>
    </w:pPr>
    <w:rPr>
      <w:color w:val="FFFFFF" w:themeColor="background1"/>
      <w:sz w:val="18"/>
      <w:szCs w:val="18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0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60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jp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jpeg"/><Relationship Id="rId10" Type="http://schemas.openxmlformats.org/officeDocument/2006/relationships/image" Target="media/image17.jpeg"/><Relationship Id="rId4" Type="http://schemas.openxmlformats.org/officeDocument/2006/relationships/image" Target="media/image11.jpeg"/><Relationship Id="rId9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Conley\AppData\Roaming\Microsoft\Templates\Trave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71ADB51AA834418AE34DFED597748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0B403-2137-4AEA-9A7A-6DDECB724830}"/>
      </w:docPartPr>
      <w:docPartBody>
        <w:p w:rsidR="006B6CB6" w:rsidRDefault="00E13613">
          <w:pPr>
            <w:pStyle w:val="771ADB51AA834418AE34DFED597748FC"/>
          </w:pPr>
          <w:r>
            <w:t>Our Services</w:t>
          </w:r>
        </w:p>
      </w:docPartBody>
    </w:docPart>
    <w:docPart>
      <w:docPartPr>
        <w:name w:val="DA4F78EF42D241AFB561FB2A8D49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E294A-8931-4814-8D12-F9D98C42BC8C}"/>
      </w:docPartPr>
      <w:docPartBody>
        <w:p w:rsidR="006B6CB6" w:rsidRDefault="00E13613">
          <w:pPr>
            <w:pStyle w:val="DA4F78EF42D241AFB561FB2A8D498C2C"/>
          </w:pPr>
          <w:r w:rsidRPr="00D45D40">
            <w:t>01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613"/>
    <w:rsid w:val="00130E1F"/>
    <w:rsid w:val="003753AE"/>
    <w:rsid w:val="003C0ECA"/>
    <w:rsid w:val="006B6CB6"/>
    <w:rsid w:val="00AB2E6F"/>
    <w:rsid w:val="00E1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1A991471F240079536764BABCD2B69">
    <w:name w:val="AC1A991471F240079536764BABCD2B69"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0" w:line="192" w:lineRule="auto"/>
    </w:pPr>
    <w:rPr>
      <w:b/>
      <w:caps/>
      <w:noProof/>
      <w:color w:val="000000" w:themeColor="text1"/>
      <w:spacing w:val="10"/>
      <w:sz w:val="1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b/>
      <w:caps/>
      <w:noProof/>
      <w:color w:val="000000" w:themeColor="text1"/>
      <w:spacing w:val="10"/>
      <w:sz w:val="110"/>
      <w:szCs w:val="24"/>
    </w:rPr>
  </w:style>
  <w:style w:type="paragraph" w:customStyle="1" w:styleId="97D9109B162A4F1A9A3417A8931E9467">
    <w:name w:val="97D9109B162A4F1A9A3417A8931E9467"/>
  </w:style>
  <w:style w:type="paragraph" w:customStyle="1" w:styleId="4073BB9E9263402E8D81E32E3D511AB9">
    <w:name w:val="4073BB9E9263402E8D81E32E3D511AB9"/>
  </w:style>
  <w:style w:type="paragraph" w:customStyle="1" w:styleId="9FA34EA3168B44C685EE49743A47E6E4">
    <w:name w:val="9FA34EA3168B44C685EE49743A47E6E4"/>
  </w:style>
  <w:style w:type="paragraph" w:customStyle="1" w:styleId="787EEAFDE5C64CF48010BF5FA686BAAB">
    <w:name w:val="787EEAFDE5C64CF48010BF5FA686BAAB"/>
  </w:style>
  <w:style w:type="paragraph" w:customStyle="1" w:styleId="85F1C8ED5D174A6494D9FBCAAF50F595">
    <w:name w:val="85F1C8ED5D174A6494D9FBCAAF50F595"/>
  </w:style>
  <w:style w:type="paragraph" w:customStyle="1" w:styleId="6D7E3502D387401B980851F8F37CAA49">
    <w:name w:val="6D7E3502D387401B980851F8F37CAA49"/>
  </w:style>
  <w:style w:type="paragraph" w:customStyle="1" w:styleId="2A70AA80D2D5450F93F7963E1EAA84FA">
    <w:name w:val="2A70AA80D2D5450F93F7963E1EAA84FA"/>
  </w:style>
  <w:style w:type="paragraph" w:customStyle="1" w:styleId="2268DC592D3243BC90A66CE34CBC5CB0">
    <w:name w:val="2268DC592D3243BC90A66CE34CBC5CB0"/>
  </w:style>
  <w:style w:type="paragraph" w:customStyle="1" w:styleId="771ADB51AA834418AE34DFED597748FC">
    <w:name w:val="771ADB51AA834418AE34DFED597748FC"/>
  </w:style>
  <w:style w:type="paragraph" w:customStyle="1" w:styleId="4639F95E5C894BFB95FA88A777C9A7AF">
    <w:name w:val="4639F95E5C894BFB95FA88A777C9A7AF"/>
  </w:style>
  <w:style w:type="paragraph" w:customStyle="1" w:styleId="1F9B79D938F449619103FD14F7B4F762">
    <w:name w:val="1F9B79D938F449619103FD14F7B4F762"/>
  </w:style>
  <w:style w:type="paragraph" w:customStyle="1" w:styleId="5F03BDB8D86F499D9AD99A90D80230E2">
    <w:name w:val="5F03BDB8D86F499D9AD99A90D80230E2"/>
  </w:style>
  <w:style w:type="paragraph" w:customStyle="1" w:styleId="2B37E6EC958D4BA3B93E195A1021066C">
    <w:name w:val="2B37E6EC958D4BA3B93E195A1021066C"/>
  </w:style>
  <w:style w:type="paragraph" w:customStyle="1" w:styleId="673D267489D94EBD8AF143D814196CE5">
    <w:name w:val="673D267489D94EBD8AF143D814196CE5"/>
  </w:style>
  <w:style w:type="paragraph" w:customStyle="1" w:styleId="1F67A64609764ED4AD3222A131C11EBC">
    <w:name w:val="1F67A64609764ED4AD3222A131C11EBC"/>
  </w:style>
  <w:style w:type="paragraph" w:customStyle="1" w:styleId="3DDBFC09EA92499ABCD73B284B383599">
    <w:name w:val="3DDBFC09EA92499ABCD73B284B383599"/>
  </w:style>
  <w:style w:type="paragraph" w:customStyle="1" w:styleId="3CDCB50BCB184E67AFACA709624A509F">
    <w:name w:val="3CDCB50BCB184E67AFACA709624A509F"/>
  </w:style>
  <w:style w:type="paragraph" w:customStyle="1" w:styleId="4FE82AF546764D0A95941F7377C140DF">
    <w:name w:val="4FE82AF546764D0A95941F7377C140DF"/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40" w:lineRule="auto"/>
      <w:ind w:right="720"/>
    </w:pPr>
    <w:rPr>
      <w:noProof/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Pr>
      <w:noProof/>
      <w:color w:val="FFFFFF" w:themeColor="background1"/>
      <w:sz w:val="32"/>
      <w:szCs w:val="60"/>
    </w:rPr>
  </w:style>
  <w:style w:type="paragraph" w:customStyle="1" w:styleId="673195EF312140B5AC222DBFF8072113">
    <w:name w:val="673195EF312140B5AC222DBFF8072113"/>
  </w:style>
  <w:style w:type="paragraph" w:customStyle="1" w:styleId="A7A51C1E9F214F8CB8CD5B8A4796CFB6">
    <w:name w:val="A7A51C1E9F214F8CB8CD5B8A4796CFB6"/>
  </w:style>
  <w:style w:type="paragraph" w:customStyle="1" w:styleId="352EDA19BDA34E0C98567BAB6D559A2F">
    <w:name w:val="352EDA19BDA34E0C98567BAB6D559A2F"/>
  </w:style>
  <w:style w:type="paragraph" w:customStyle="1" w:styleId="42D86DC395CF40F7A0BDD7089AEDEB53">
    <w:name w:val="42D86DC395CF40F7A0BDD7089AEDEB53"/>
  </w:style>
  <w:style w:type="paragraph" w:customStyle="1" w:styleId="DA4F78EF42D241AFB561FB2A8D498C2C">
    <w:name w:val="DA4F78EF42D241AFB561FB2A8D498C2C"/>
  </w:style>
  <w:style w:type="paragraph" w:customStyle="1" w:styleId="F9148FFAD4B54F3DBF0D39F081418D77">
    <w:name w:val="F9148FFAD4B54F3DBF0D39F081418D77"/>
  </w:style>
  <w:style w:type="paragraph" w:customStyle="1" w:styleId="F229E3CD14F04892AEED121D3759BFBF">
    <w:name w:val="F229E3CD14F04892AEED121D3759BFBF"/>
  </w:style>
  <w:style w:type="paragraph" w:customStyle="1" w:styleId="95B59F2B22F1417999DC17D9FD0D9F31">
    <w:name w:val="95B59F2B22F1417999DC17D9FD0D9F31"/>
  </w:style>
  <w:style w:type="paragraph" w:customStyle="1" w:styleId="E2FB3B79091844779262DA98A2CE2417">
    <w:name w:val="E2FB3B79091844779262DA98A2CE2417"/>
  </w:style>
  <w:style w:type="paragraph" w:customStyle="1" w:styleId="D46BA2226037457AAFD7D33A9039673C">
    <w:name w:val="D46BA2226037457AAFD7D33A9039673C"/>
  </w:style>
  <w:style w:type="paragraph" w:customStyle="1" w:styleId="31C4C90046194711A13DA6D098B3C05E">
    <w:name w:val="31C4C90046194711A13DA6D098B3C05E"/>
  </w:style>
  <w:style w:type="paragraph" w:customStyle="1" w:styleId="DE29A3908E0C4463800A0D1E94EC31E9">
    <w:name w:val="DE29A3908E0C4463800A0D1E94EC31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4BD979-9866-49D2-B2C2-0418525E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newsletter</Template>
  <TotalTime>83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Conley</dc:creator>
  <cp:keywords/>
  <dc:description/>
  <cp:lastModifiedBy>Martini Lutheran</cp:lastModifiedBy>
  <cp:revision>7</cp:revision>
  <cp:lastPrinted>2020-02-20T14:51:00Z</cp:lastPrinted>
  <dcterms:created xsi:type="dcterms:W3CDTF">2020-02-17T16:05:00Z</dcterms:created>
  <dcterms:modified xsi:type="dcterms:W3CDTF">2020-02-20T14:51:00Z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